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F8813" w14:textId="433405B0" w:rsidR="006C63F5" w:rsidRDefault="006C63F5" w:rsidP="006152CC">
      <w:pPr>
        <w:jc w:val="both"/>
        <w:rPr>
          <w:b/>
          <w:bCs/>
          <w:color w:val="000000"/>
        </w:rPr>
      </w:pPr>
    </w:p>
    <w:p w14:paraId="028EB8F3" w14:textId="0DFA7B30" w:rsidR="006C63F5" w:rsidRDefault="006C63F5" w:rsidP="006C63F5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767171" w:themeFill="background2" w:themeFillShade="80"/>
        <w:jc w:val="center"/>
        <w:rPr>
          <w:rFonts w:ascii="Comic Sans MS" w:hAnsi="Comic Sans MS"/>
          <w:b/>
          <w:i/>
          <w:color w:val="FFFFFF" w:themeColor="background1"/>
          <w:sz w:val="28"/>
          <w:szCs w:val="28"/>
        </w:rPr>
      </w:pPr>
      <w:r>
        <w:rPr>
          <w:rFonts w:ascii="Comic Sans MS" w:hAnsi="Comic Sans MS"/>
          <w:b/>
          <w:i/>
          <w:color w:val="FFFFFF" w:themeColor="background1"/>
          <w:sz w:val="28"/>
          <w:szCs w:val="28"/>
        </w:rPr>
        <w:t>ΦΥΣΙΚΗ ΠΡΟΣΑΝΑΤΟΛΙΣΜΟΥ Γ’ ΛΥΚΕΙΟΥ</w:t>
      </w:r>
    </w:p>
    <w:p w14:paraId="2FF396C7" w14:textId="372787BA" w:rsidR="006C63F5" w:rsidRDefault="006C63F5" w:rsidP="006C63F5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767171" w:themeFill="background2" w:themeFillShade="80"/>
        <w:jc w:val="center"/>
        <w:rPr>
          <w:rFonts w:ascii="Comic Sans MS" w:hAnsi="Comic Sans MS"/>
          <w:b/>
          <w:i/>
          <w:color w:val="FFFFFF" w:themeColor="background1"/>
          <w:sz w:val="28"/>
          <w:szCs w:val="28"/>
        </w:rPr>
      </w:pPr>
      <w:r>
        <w:rPr>
          <w:rFonts w:ascii="Comic Sans MS" w:hAnsi="Comic Sans MS"/>
          <w:b/>
          <w:i/>
          <w:color w:val="FFFFFF" w:themeColor="background1"/>
          <w:sz w:val="28"/>
          <w:szCs w:val="28"/>
        </w:rPr>
        <w:t>ΑΠΑΝΤΗΣΕΙΣ</w:t>
      </w:r>
    </w:p>
    <w:p w14:paraId="3DCB0109" w14:textId="77777777" w:rsidR="006C63F5" w:rsidRPr="000009D9" w:rsidRDefault="006C63F5" w:rsidP="006152CC">
      <w:pPr>
        <w:jc w:val="both"/>
        <w:rPr>
          <w:b/>
          <w:bCs/>
          <w:color w:val="000000"/>
        </w:rPr>
      </w:pPr>
    </w:p>
    <w:p w14:paraId="2871C33A" w14:textId="77777777" w:rsidR="00220A01" w:rsidRPr="000009D9" w:rsidRDefault="00EB4613" w:rsidP="0007258C">
      <w:pPr>
        <w:jc w:val="center"/>
        <w:rPr>
          <w:b/>
          <w:bCs/>
          <w:color w:val="000000"/>
          <w:u w:val="single"/>
          <w:vertAlign w:val="superscript"/>
        </w:rPr>
      </w:pPr>
      <w:r w:rsidRPr="000009D9">
        <w:rPr>
          <w:b/>
          <w:bCs/>
          <w:color w:val="000000"/>
          <w:u w:val="single"/>
        </w:rPr>
        <w:t>ΘΕΜΑ Α</w:t>
      </w:r>
    </w:p>
    <w:p w14:paraId="2F5B3F98" w14:textId="77777777" w:rsidR="00220A01" w:rsidRPr="000009D9" w:rsidRDefault="00220A01" w:rsidP="006152CC">
      <w:pPr>
        <w:jc w:val="both"/>
        <w:rPr>
          <w:b/>
          <w:bCs/>
          <w:color w:val="000000"/>
          <w:vertAlign w:val="superscript"/>
        </w:rPr>
      </w:pPr>
    </w:p>
    <w:p w14:paraId="5AA3748C" w14:textId="684FC68B" w:rsidR="00220A01" w:rsidRPr="00036DA4" w:rsidRDefault="00220A01" w:rsidP="006152CC">
      <w:pPr>
        <w:jc w:val="both"/>
        <w:rPr>
          <w:b/>
          <w:bCs/>
          <w:color w:val="000000"/>
        </w:rPr>
      </w:pPr>
      <w:r w:rsidRPr="000009D9">
        <w:rPr>
          <w:b/>
          <w:bCs/>
          <w:color w:val="000000"/>
        </w:rPr>
        <w:t xml:space="preserve">Α1 </w:t>
      </w:r>
      <w:r w:rsidRPr="000009D9">
        <w:rPr>
          <w:b/>
          <w:bCs/>
          <w:color w:val="000000"/>
        </w:rPr>
        <w:sym w:font="Symbol" w:char="F0AE"/>
      </w:r>
      <w:r w:rsidRPr="000009D9">
        <w:rPr>
          <w:b/>
          <w:bCs/>
          <w:color w:val="000000"/>
        </w:rPr>
        <w:t xml:space="preserve"> </w:t>
      </w:r>
      <w:r w:rsidR="00D1058B">
        <w:rPr>
          <w:b/>
          <w:bCs/>
          <w:color w:val="000000"/>
        </w:rPr>
        <w:t>α</w:t>
      </w:r>
    </w:p>
    <w:p w14:paraId="4BBAFFE4" w14:textId="7EBAA13A" w:rsidR="00220A01" w:rsidRPr="000009D9" w:rsidRDefault="00220A01" w:rsidP="006152CC">
      <w:pPr>
        <w:jc w:val="both"/>
        <w:rPr>
          <w:b/>
          <w:bCs/>
          <w:color w:val="000000"/>
        </w:rPr>
      </w:pPr>
      <w:r w:rsidRPr="000009D9">
        <w:rPr>
          <w:b/>
          <w:bCs/>
          <w:color w:val="000000"/>
        </w:rPr>
        <w:t xml:space="preserve">Α2 </w:t>
      </w:r>
      <w:r w:rsidRPr="000009D9">
        <w:rPr>
          <w:b/>
          <w:bCs/>
          <w:color w:val="000000"/>
        </w:rPr>
        <w:sym w:font="Symbol" w:char="F0AE"/>
      </w:r>
      <w:r w:rsidRPr="000009D9">
        <w:rPr>
          <w:b/>
          <w:bCs/>
          <w:color w:val="000000"/>
        </w:rPr>
        <w:t xml:space="preserve"> </w:t>
      </w:r>
      <w:r w:rsidR="00D1058B">
        <w:rPr>
          <w:b/>
          <w:bCs/>
          <w:color w:val="000000"/>
        </w:rPr>
        <w:t>β</w:t>
      </w:r>
    </w:p>
    <w:p w14:paraId="5FF7B048" w14:textId="10BE3B1C" w:rsidR="00220A01" w:rsidRPr="000009D9" w:rsidRDefault="00220A01" w:rsidP="006152CC">
      <w:pPr>
        <w:jc w:val="both"/>
        <w:rPr>
          <w:b/>
          <w:bCs/>
          <w:color w:val="000000"/>
        </w:rPr>
      </w:pPr>
      <w:r w:rsidRPr="000009D9">
        <w:rPr>
          <w:b/>
          <w:bCs/>
          <w:color w:val="000000"/>
        </w:rPr>
        <w:t xml:space="preserve">Α3 </w:t>
      </w:r>
      <w:r w:rsidRPr="000009D9">
        <w:rPr>
          <w:b/>
          <w:bCs/>
          <w:color w:val="000000"/>
        </w:rPr>
        <w:sym w:font="Symbol" w:char="F0AE"/>
      </w:r>
      <w:r w:rsidRPr="000009D9">
        <w:rPr>
          <w:b/>
          <w:bCs/>
          <w:color w:val="000000"/>
        </w:rPr>
        <w:t xml:space="preserve"> </w:t>
      </w:r>
      <w:r w:rsidR="00D1058B">
        <w:rPr>
          <w:b/>
          <w:bCs/>
          <w:color w:val="000000"/>
        </w:rPr>
        <w:t>δ</w:t>
      </w:r>
    </w:p>
    <w:p w14:paraId="3C32ADEC" w14:textId="111AB47C" w:rsidR="00220A01" w:rsidRPr="000009D9" w:rsidRDefault="00220A01" w:rsidP="006152CC">
      <w:pPr>
        <w:jc w:val="both"/>
        <w:rPr>
          <w:b/>
          <w:bCs/>
          <w:color w:val="000000"/>
        </w:rPr>
      </w:pPr>
      <w:r w:rsidRPr="000009D9">
        <w:rPr>
          <w:b/>
          <w:bCs/>
          <w:color w:val="000000"/>
        </w:rPr>
        <w:t xml:space="preserve">Α4 </w:t>
      </w:r>
      <w:r w:rsidRPr="000009D9">
        <w:rPr>
          <w:b/>
          <w:bCs/>
          <w:color w:val="000000"/>
        </w:rPr>
        <w:sym w:font="Symbol" w:char="F0AE"/>
      </w:r>
      <w:r w:rsidRPr="000009D9">
        <w:rPr>
          <w:b/>
          <w:bCs/>
          <w:color w:val="000000"/>
        </w:rPr>
        <w:t xml:space="preserve"> </w:t>
      </w:r>
      <w:r w:rsidR="00D1058B">
        <w:rPr>
          <w:b/>
          <w:bCs/>
          <w:color w:val="000000"/>
        </w:rPr>
        <w:t>α</w:t>
      </w:r>
    </w:p>
    <w:p w14:paraId="7F47028F" w14:textId="77DE8F03" w:rsidR="00220A01" w:rsidRPr="000009D9" w:rsidRDefault="00220A01" w:rsidP="006152CC">
      <w:pPr>
        <w:jc w:val="both"/>
        <w:rPr>
          <w:color w:val="000000"/>
        </w:rPr>
      </w:pPr>
      <w:r w:rsidRPr="000009D9">
        <w:rPr>
          <w:b/>
          <w:bCs/>
          <w:color w:val="000000"/>
        </w:rPr>
        <w:t xml:space="preserve">Α5. </w:t>
      </w:r>
      <w:r w:rsidRPr="000009D9">
        <w:rPr>
          <w:b/>
          <w:bCs/>
          <w:color w:val="000000"/>
        </w:rPr>
        <w:tab/>
        <w:t>(α)</w:t>
      </w:r>
      <w:r w:rsidR="00EB4613" w:rsidRPr="000009D9">
        <w:rPr>
          <w:b/>
          <w:bCs/>
          <w:color w:val="000000"/>
        </w:rPr>
        <w:t xml:space="preserve"> </w:t>
      </w:r>
      <w:r w:rsidR="00BB0A60">
        <w:rPr>
          <w:b/>
          <w:bCs/>
          <w:color w:val="000000"/>
        </w:rPr>
        <w:t>Λ</w:t>
      </w:r>
      <w:r w:rsidRPr="000009D9">
        <w:rPr>
          <w:b/>
          <w:bCs/>
          <w:color w:val="000000"/>
        </w:rPr>
        <w:t xml:space="preserve">   (β) </w:t>
      </w:r>
      <w:r w:rsidR="00BB0A60">
        <w:rPr>
          <w:b/>
          <w:bCs/>
          <w:color w:val="000000"/>
        </w:rPr>
        <w:t>Σ</w:t>
      </w:r>
      <w:r w:rsidRPr="000009D9">
        <w:rPr>
          <w:b/>
          <w:bCs/>
          <w:color w:val="000000"/>
        </w:rPr>
        <w:t xml:space="preserve">   (γ) </w:t>
      </w:r>
      <w:r w:rsidR="00D1058B">
        <w:rPr>
          <w:b/>
          <w:bCs/>
          <w:color w:val="000000"/>
        </w:rPr>
        <w:t>Σ</w:t>
      </w:r>
      <w:r w:rsidRPr="000009D9">
        <w:rPr>
          <w:b/>
          <w:bCs/>
          <w:color w:val="000000"/>
        </w:rPr>
        <w:t xml:space="preserve">   (δ) </w:t>
      </w:r>
      <w:r w:rsidR="00D1058B">
        <w:rPr>
          <w:b/>
          <w:bCs/>
          <w:color w:val="000000"/>
        </w:rPr>
        <w:t>Λ</w:t>
      </w:r>
      <w:r w:rsidRPr="000009D9">
        <w:rPr>
          <w:b/>
          <w:bCs/>
          <w:color w:val="000000"/>
        </w:rPr>
        <w:t xml:space="preserve">   (ε) </w:t>
      </w:r>
      <w:r w:rsidR="00D1058B">
        <w:rPr>
          <w:b/>
          <w:bCs/>
          <w:color w:val="000000"/>
        </w:rPr>
        <w:t>Λ</w:t>
      </w:r>
      <w:r w:rsidRPr="000009D9">
        <w:rPr>
          <w:color w:val="000000"/>
        </w:rPr>
        <w:t xml:space="preserve"> </w:t>
      </w:r>
    </w:p>
    <w:p w14:paraId="623A2142" w14:textId="77777777" w:rsidR="00220A01" w:rsidRPr="000009D9" w:rsidRDefault="00220A01" w:rsidP="006152CC">
      <w:pPr>
        <w:jc w:val="both"/>
        <w:rPr>
          <w:color w:val="000000"/>
        </w:rPr>
      </w:pPr>
    </w:p>
    <w:p w14:paraId="6B1ABDCF" w14:textId="77777777" w:rsidR="00220A01" w:rsidRPr="000009D9" w:rsidRDefault="00220A01" w:rsidP="0007258C">
      <w:pPr>
        <w:jc w:val="center"/>
        <w:rPr>
          <w:b/>
          <w:color w:val="000000"/>
          <w:u w:val="single"/>
        </w:rPr>
      </w:pPr>
      <w:r w:rsidRPr="000009D9">
        <w:rPr>
          <w:b/>
          <w:color w:val="000000"/>
          <w:u w:val="single"/>
        </w:rPr>
        <w:t xml:space="preserve">ΘΕΜΑ </w:t>
      </w:r>
      <w:r w:rsidR="00EB4613" w:rsidRPr="000009D9">
        <w:rPr>
          <w:b/>
          <w:color w:val="000000"/>
          <w:u w:val="single"/>
        </w:rPr>
        <w:t>Β</w:t>
      </w:r>
    </w:p>
    <w:p w14:paraId="7BF0B06C" w14:textId="77777777" w:rsidR="00220A01" w:rsidRPr="000009D9" w:rsidRDefault="00220A01" w:rsidP="006152CC">
      <w:pPr>
        <w:jc w:val="both"/>
        <w:rPr>
          <w:color w:val="000000"/>
        </w:rPr>
      </w:pPr>
    </w:p>
    <w:p w14:paraId="5BAD13BF" w14:textId="5979A3B2" w:rsidR="00220A01" w:rsidRPr="006D6353" w:rsidRDefault="0060135E" w:rsidP="006152CC">
      <w:pPr>
        <w:shd w:val="clear" w:color="auto" w:fill="767171" w:themeFill="background2" w:themeFillShade="80"/>
        <w:jc w:val="both"/>
        <w:rPr>
          <w:b/>
          <w:bCs/>
          <w:i/>
          <w:iCs/>
          <w:color w:val="FFFFFF" w:themeColor="background1"/>
        </w:rPr>
      </w:pPr>
      <w:r w:rsidRPr="006D6353">
        <w:rPr>
          <w:b/>
          <w:bCs/>
          <w:i/>
          <w:iCs/>
          <w:color w:val="FFFFFF" w:themeColor="background1"/>
        </w:rPr>
        <w:t>Β1.</w:t>
      </w:r>
      <w:r w:rsidR="00BC4489" w:rsidRPr="006D6353">
        <w:rPr>
          <w:b/>
          <w:bCs/>
          <w:i/>
          <w:iCs/>
          <w:color w:val="FFFFFF" w:themeColor="background1"/>
        </w:rPr>
        <w:t xml:space="preserve"> </w:t>
      </w:r>
      <w:r w:rsidRPr="006D6353">
        <w:rPr>
          <w:b/>
          <w:bCs/>
          <w:i/>
          <w:iCs/>
          <w:color w:val="FFFFFF" w:themeColor="background1"/>
        </w:rPr>
        <w:t>Σωστή απάντηση</w:t>
      </w:r>
      <w:r w:rsidR="00220A01" w:rsidRPr="006D6353">
        <w:rPr>
          <w:b/>
          <w:bCs/>
          <w:i/>
          <w:iCs/>
          <w:color w:val="FFFFFF" w:themeColor="background1"/>
        </w:rPr>
        <w:t xml:space="preserve"> είναι </w:t>
      </w:r>
      <w:r w:rsidRPr="006D6353">
        <w:rPr>
          <w:b/>
          <w:bCs/>
          <w:i/>
          <w:iCs/>
          <w:color w:val="FFFFFF" w:themeColor="background1"/>
        </w:rPr>
        <w:t>η</w:t>
      </w:r>
      <w:r w:rsidR="00220A01" w:rsidRPr="006D6353">
        <w:rPr>
          <w:b/>
          <w:bCs/>
          <w:i/>
          <w:iCs/>
          <w:color w:val="FFFFFF" w:themeColor="background1"/>
        </w:rPr>
        <w:t xml:space="preserve"> </w:t>
      </w:r>
      <w:r w:rsidR="00F23423">
        <w:rPr>
          <w:b/>
          <w:bCs/>
          <w:i/>
          <w:iCs/>
          <w:color w:val="FFFFFF" w:themeColor="background1"/>
          <w:lang w:val="en-US"/>
        </w:rPr>
        <w:t>ii</w:t>
      </w:r>
      <w:r w:rsidR="00A83976" w:rsidRPr="006D6353">
        <w:rPr>
          <w:b/>
          <w:bCs/>
          <w:i/>
          <w:iCs/>
          <w:color w:val="FFFFFF" w:themeColor="background1"/>
          <w:lang w:val="en-US"/>
        </w:rPr>
        <w:t>i</w:t>
      </w:r>
      <w:r w:rsidR="00220A01" w:rsidRPr="006D6353">
        <w:rPr>
          <w:b/>
          <w:bCs/>
          <w:i/>
          <w:iCs/>
          <w:color w:val="FFFFFF" w:themeColor="background1"/>
        </w:rPr>
        <w:t>.</w:t>
      </w:r>
    </w:p>
    <w:p w14:paraId="19DB719D" w14:textId="77777777" w:rsidR="00325955" w:rsidRDefault="00325955" w:rsidP="006152CC">
      <w:pPr>
        <w:jc w:val="both"/>
        <w:rPr>
          <w:b/>
          <w:bCs/>
          <w:color w:val="000000"/>
        </w:rPr>
      </w:pPr>
    </w:p>
    <w:p w14:paraId="141B302E" w14:textId="1F61A1B5" w:rsidR="00D1058B" w:rsidRPr="004E3E74" w:rsidRDefault="00D1058B" w:rsidP="00D1058B">
      <w:pPr>
        <w:jc w:val="both"/>
      </w:pPr>
      <w:r w:rsidRPr="004E3E74">
        <w:t xml:space="preserve"> Εφαρμόζουμε αρχή διατήρησης της ορμής:</w:t>
      </w:r>
    </w:p>
    <w:p w14:paraId="067DD02F" w14:textId="42CD3A00" w:rsidR="00D1058B" w:rsidRPr="00D1058B" w:rsidRDefault="00D1058B" w:rsidP="00D1058B">
      <w:pPr>
        <w:ind w:firstLine="567"/>
        <w:jc w:val="both"/>
      </w:pPr>
      <w:r w:rsidRPr="00FE39D3">
        <w:rPr>
          <w:position w:val="-14"/>
        </w:rPr>
        <w:object w:dxaOrig="1300" w:dyaOrig="420" w14:anchorId="062744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21pt" o:ole="">
            <v:imagedata r:id="rId8" o:title=""/>
          </v:shape>
          <o:OLEObject Type="Embed" ProgID="Equation.DSMT4" ShapeID="_x0000_i1025" DrawAspect="Content" ObjectID="_1810720298" r:id="rId9"/>
        </w:object>
      </w:r>
      <w:r w:rsidRPr="00D1058B">
        <w:t xml:space="preserve"> </w:t>
      </w:r>
      <w:r>
        <w:sym w:font="Symbol" w:char="F0AE"/>
      </w:r>
      <w:r w:rsidRPr="00D1058B">
        <w:t xml:space="preserve"> </w:t>
      </w:r>
      <w:r w:rsidRPr="00024AA4">
        <w:rPr>
          <w:lang w:val="en-GB"/>
        </w:rPr>
        <w:t>m</w:t>
      </w:r>
      <w:r w:rsidRPr="004E3E74">
        <w:t>υ</w:t>
      </w:r>
      <w:proofErr w:type="gramStart"/>
      <w:r w:rsidRPr="00D1058B">
        <w:rPr>
          <w:b/>
          <w:vertAlign w:val="subscript"/>
        </w:rPr>
        <w:t xml:space="preserve">0  </w:t>
      </w:r>
      <w:r w:rsidRPr="00D1058B">
        <w:t>+</w:t>
      </w:r>
      <w:proofErr w:type="gramEnd"/>
      <w:r w:rsidRPr="00D1058B">
        <w:t xml:space="preserve"> 0 = ( </w:t>
      </w:r>
      <w:r w:rsidRPr="00024AA4">
        <w:rPr>
          <w:lang w:val="en-GB"/>
        </w:rPr>
        <w:t>m</w:t>
      </w:r>
      <w:r w:rsidRPr="00D1058B">
        <w:t xml:space="preserve"> + 3</w:t>
      </w:r>
      <w:r>
        <w:rPr>
          <w:lang w:val="en-US"/>
        </w:rPr>
        <w:t>m</w:t>
      </w:r>
      <w:r w:rsidRPr="00D1058B">
        <w:t xml:space="preserve">) </w:t>
      </w:r>
      <w:r w:rsidRPr="00024AA4">
        <w:rPr>
          <w:lang w:val="en-GB"/>
        </w:rPr>
        <w:t>V</w:t>
      </w:r>
      <w:r w:rsidRPr="002267EC">
        <w:rPr>
          <w:vertAlign w:val="subscript"/>
        </w:rPr>
        <w:t>Σ</w:t>
      </w:r>
      <w:r w:rsidRPr="00D1058B">
        <w:t xml:space="preserve"> </w:t>
      </w:r>
      <w:r>
        <w:sym w:font="Symbol" w:char="F0AE"/>
      </w:r>
      <w:r w:rsidRPr="00D1058B">
        <w:t xml:space="preserve"> </w:t>
      </w:r>
      <w:r w:rsidRPr="00024AA4">
        <w:rPr>
          <w:lang w:val="en-GB"/>
        </w:rPr>
        <w:t>m</w:t>
      </w:r>
      <w:r w:rsidRPr="004E3E74">
        <w:t>υ</w:t>
      </w:r>
      <w:r w:rsidRPr="00D1058B">
        <w:rPr>
          <w:b/>
          <w:vertAlign w:val="subscript"/>
        </w:rPr>
        <w:t xml:space="preserve">0 </w:t>
      </w:r>
      <w:r w:rsidRPr="00D1058B">
        <w:t>= 4</w:t>
      </w:r>
      <w:r>
        <w:rPr>
          <w:lang w:val="en-US"/>
        </w:rPr>
        <w:t>m</w:t>
      </w:r>
      <w:r w:rsidRPr="00024AA4">
        <w:rPr>
          <w:lang w:val="en-GB"/>
        </w:rPr>
        <w:t>V</w:t>
      </w:r>
      <w:r w:rsidRPr="002267EC">
        <w:rPr>
          <w:vertAlign w:val="subscript"/>
        </w:rPr>
        <w:t>Σ</w:t>
      </w:r>
      <w:r w:rsidRPr="00D1058B">
        <w:t xml:space="preserve"> </w:t>
      </w:r>
      <w:r>
        <w:sym w:font="Symbol" w:char="F0AE"/>
      </w:r>
      <w:r w:rsidRPr="00D1058B">
        <w:t xml:space="preserve"> </w:t>
      </w:r>
      <w:r w:rsidRPr="00D1058B">
        <w:rPr>
          <w:bCs/>
          <w:lang w:val="en-GB"/>
        </w:rPr>
        <w:t>V</w:t>
      </w:r>
      <w:r w:rsidRPr="00D1058B">
        <w:rPr>
          <w:bCs/>
          <w:vertAlign w:val="subscript"/>
        </w:rPr>
        <w:t xml:space="preserve">Σ </w:t>
      </w:r>
      <w:r w:rsidRPr="00D1058B">
        <w:rPr>
          <w:bCs/>
        </w:rPr>
        <w:t>=</w:t>
      </w:r>
      <w:r w:rsidRPr="00D1058B">
        <w:rPr>
          <w:b/>
        </w:rPr>
        <w:t xml:space="preserve"> </w:t>
      </w:r>
      <w:r w:rsidRPr="008A664B">
        <w:rPr>
          <w:position w:val="-24"/>
          <w:lang w:eastAsia="en-US"/>
        </w:rPr>
        <w:object w:dxaOrig="340" w:dyaOrig="680" w14:anchorId="78B9580A">
          <v:shape id="_x0000_i1026" type="#_x0000_t75" style="width:17.25pt;height:33.75pt" o:ole="">
            <v:imagedata r:id="rId10" o:title=""/>
          </v:shape>
          <o:OLEObject Type="Embed" ProgID="Equation.DSMT4" ShapeID="_x0000_i1026" DrawAspect="Content" ObjectID="_1810720299" r:id="rId11"/>
        </w:object>
      </w:r>
      <w:r w:rsidRPr="00D1058B">
        <w:rPr>
          <w:b/>
        </w:rPr>
        <w:t>.</w:t>
      </w:r>
    </w:p>
    <w:p w14:paraId="588D79FF" w14:textId="6FB82730" w:rsidR="0007258C" w:rsidRDefault="00D1058B" w:rsidP="00D1058B">
      <w:pPr>
        <w:ind w:firstLine="567"/>
        <w:jc w:val="both"/>
      </w:pPr>
      <w:r>
        <w:rPr>
          <w:position w:val="-56"/>
        </w:rPr>
        <w:object w:dxaOrig="2280" w:dyaOrig="1280" w14:anchorId="496DA3A8">
          <v:shape id="_x0000_i1027" type="#_x0000_t75" style="width:114pt;height:63.75pt" o:ole="">
            <v:imagedata r:id="rId12" o:title=""/>
          </v:shape>
          <o:OLEObject Type="Embed" ProgID="Equation.DSMT4" ShapeID="_x0000_i1027" DrawAspect="Content" ObjectID="_1810720300" r:id="rId13"/>
        </w:object>
      </w:r>
      <w:r>
        <w:t xml:space="preserve"> </w:t>
      </w:r>
      <w:r>
        <w:sym w:font="Symbol" w:char="F0AE"/>
      </w:r>
      <w:r>
        <w:t xml:space="preserve"> </w:t>
      </w:r>
      <w:r w:rsidR="00F23423" w:rsidRPr="00D1058B">
        <w:rPr>
          <w:position w:val="-32"/>
        </w:rPr>
        <w:object w:dxaOrig="840" w:dyaOrig="760" w14:anchorId="5DECBE2C">
          <v:shape id="_x0000_i1028" type="#_x0000_t75" style="width:42pt;height:38.25pt" o:ole="">
            <v:imagedata r:id="rId14" o:title=""/>
          </v:shape>
          <o:OLEObject Type="Embed" ProgID="Equation.DSMT4" ShapeID="_x0000_i1028" DrawAspect="Content" ObjectID="_1810720301" r:id="rId15"/>
        </w:object>
      </w:r>
    </w:p>
    <w:p w14:paraId="49CE49B2" w14:textId="77777777" w:rsidR="00D1058B" w:rsidRPr="00D1058B" w:rsidRDefault="00D1058B" w:rsidP="00D1058B">
      <w:pPr>
        <w:ind w:firstLine="567"/>
        <w:jc w:val="both"/>
      </w:pPr>
    </w:p>
    <w:p w14:paraId="468E0F4B" w14:textId="3129AA25" w:rsidR="00220A01" w:rsidRPr="006D6353" w:rsidRDefault="00220A01" w:rsidP="006152CC">
      <w:pPr>
        <w:shd w:val="clear" w:color="auto" w:fill="767171" w:themeFill="background2" w:themeFillShade="80"/>
        <w:jc w:val="both"/>
        <w:rPr>
          <w:b/>
          <w:bCs/>
          <w:i/>
          <w:iCs/>
          <w:color w:val="FFFFFF" w:themeColor="background1"/>
        </w:rPr>
      </w:pPr>
      <w:r w:rsidRPr="006D6353">
        <w:rPr>
          <w:b/>
          <w:bCs/>
          <w:i/>
          <w:iCs/>
          <w:color w:val="FFFFFF" w:themeColor="background1"/>
        </w:rPr>
        <w:t xml:space="preserve">Β2. </w:t>
      </w:r>
      <w:r w:rsidR="004F21D4" w:rsidRPr="006D6353">
        <w:rPr>
          <w:b/>
          <w:bCs/>
          <w:i/>
          <w:iCs/>
          <w:color w:val="FFFFFF" w:themeColor="background1"/>
        </w:rPr>
        <w:t xml:space="preserve">Σωστή απάντηση είναι η </w:t>
      </w:r>
      <w:r w:rsidR="00CE4165">
        <w:rPr>
          <w:b/>
          <w:bCs/>
          <w:i/>
          <w:iCs/>
          <w:color w:val="FFFFFF" w:themeColor="background1"/>
          <w:lang w:val="en-US"/>
        </w:rPr>
        <w:t>i</w:t>
      </w:r>
      <w:r w:rsidR="00E92EFC" w:rsidRPr="006D6353">
        <w:rPr>
          <w:b/>
          <w:bCs/>
          <w:i/>
          <w:iCs/>
          <w:color w:val="FFFFFF" w:themeColor="background1"/>
          <w:lang w:val="en-US"/>
        </w:rPr>
        <w:t>i</w:t>
      </w:r>
      <w:r w:rsidR="00F23423">
        <w:rPr>
          <w:b/>
          <w:bCs/>
          <w:i/>
          <w:iCs/>
          <w:color w:val="FFFFFF" w:themeColor="background1"/>
          <w:lang w:val="en-US"/>
        </w:rPr>
        <w:t>i</w:t>
      </w:r>
      <w:r w:rsidR="00EB0890" w:rsidRPr="006D6353">
        <w:rPr>
          <w:b/>
          <w:bCs/>
          <w:i/>
          <w:iCs/>
          <w:color w:val="FFFFFF" w:themeColor="background1"/>
        </w:rPr>
        <w:t>.</w:t>
      </w:r>
    </w:p>
    <w:p w14:paraId="52ED7A0D" w14:textId="77777777" w:rsidR="00220A01" w:rsidRPr="00CE4165" w:rsidRDefault="00220A01" w:rsidP="006152CC">
      <w:pPr>
        <w:jc w:val="both"/>
        <w:rPr>
          <w:color w:val="000000"/>
        </w:rPr>
      </w:pPr>
    </w:p>
    <w:p w14:paraId="1CE1A3D6" w14:textId="018525C5" w:rsidR="0007258C" w:rsidRDefault="00F23423" w:rsidP="00744168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Το κύμα διαδίδεται από τα σημεία με τη μεγαλύτερη φάση προς τα σημεία με τη μικρότερη φάση. Άρα αφού </w:t>
      </w:r>
      <w:proofErr w:type="spellStart"/>
      <w:r>
        <w:rPr>
          <w:color w:val="000000"/>
        </w:rPr>
        <w:t>φ</w:t>
      </w:r>
      <w:r w:rsidRPr="00F23423">
        <w:rPr>
          <w:color w:val="000000"/>
          <w:vertAlign w:val="subscript"/>
        </w:rPr>
        <w:t>Μ</w:t>
      </w:r>
      <w:proofErr w:type="spellEnd"/>
      <w:r>
        <w:rPr>
          <w:color w:val="000000"/>
        </w:rPr>
        <w:t xml:space="preserve"> &lt; </w:t>
      </w:r>
      <w:proofErr w:type="spellStart"/>
      <w:r>
        <w:rPr>
          <w:color w:val="000000"/>
        </w:rPr>
        <w:t>φ</w:t>
      </w:r>
      <w:r w:rsidRPr="00F23423">
        <w:rPr>
          <w:color w:val="000000"/>
          <w:vertAlign w:val="subscript"/>
        </w:rPr>
        <w:t>Ν</w:t>
      </w:r>
      <w:proofErr w:type="spellEnd"/>
      <w:r>
        <w:rPr>
          <w:color w:val="000000"/>
        </w:rPr>
        <w:t xml:space="preserve"> το κύμα διαδίδεται προς τα δεξιά.</w:t>
      </w:r>
    </w:p>
    <w:p w14:paraId="6C06ACF6" w14:textId="429E946A" w:rsidR="00F23423" w:rsidRDefault="00F23423" w:rsidP="00744168">
      <w:pPr>
        <w:ind w:firstLine="567"/>
        <w:jc w:val="both"/>
      </w:pPr>
      <w:r>
        <w:rPr>
          <w:color w:val="000000"/>
        </w:rPr>
        <w:t xml:space="preserve">Τη χρονική στιγμή </w:t>
      </w:r>
      <w:r>
        <w:rPr>
          <w:color w:val="000000"/>
          <w:lang w:val="en-US"/>
        </w:rPr>
        <w:t>t</w:t>
      </w:r>
      <w:r w:rsidRPr="00F23423">
        <w:rPr>
          <w:color w:val="000000"/>
          <w:vertAlign w:val="subscript"/>
        </w:rPr>
        <w:t>1</w:t>
      </w:r>
      <w:r w:rsidRPr="00F23423">
        <w:rPr>
          <w:color w:val="000000"/>
        </w:rPr>
        <w:t xml:space="preserve"> +</w:t>
      </w:r>
      <w:r w:rsidRPr="00D94C52">
        <w:rPr>
          <w:position w:val="-24"/>
        </w:rPr>
        <w:object w:dxaOrig="400" w:dyaOrig="660" w14:anchorId="39F3D00B">
          <v:shape id="_x0000_i1029" type="#_x0000_t75" style="width:20.25pt;height:33pt" o:ole="">
            <v:imagedata r:id="rId16" o:title=""/>
          </v:shape>
          <o:OLEObject Type="Embed" ProgID="Equation.DSMT4" ShapeID="_x0000_i1029" DrawAspect="Content" ObjectID="_1810720302" r:id="rId17"/>
        </w:object>
      </w:r>
      <w:r w:rsidRPr="00F23423">
        <w:t xml:space="preserve"> </w:t>
      </w:r>
      <w:r>
        <w:t xml:space="preserve">το σημείο Μ κάνοντας ΑΑΤ θα βρίσκεται στην θέση ισορροπίας </w:t>
      </w:r>
      <w:r w:rsidR="00744168">
        <w:t xml:space="preserve">του </w:t>
      </w:r>
      <w:r>
        <w:t xml:space="preserve">με θετική ταχύτητα. </w:t>
      </w:r>
    </w:p>
    <w:p w14:paraId="2E80E76B" w14:textId="3354B9BB" w:rsidR="00744168" w:rsidRPr="00744168" w:rsidRDefault="00744168" w:rsidP="00744168">
      <w:pPr>
        <w:ind w:firstLine="567"/>
        <w:jc w:val="both"/>
        <w:rPr>
          <w:color w:val="000000"/>
        </w:rPr>
      </w:pPr>
      <w:r>
        <w:t xml:space="preserve">Επειδή </w:t>
      </w:r>
      <w:proofErr w:type="spellStart"/>
      <w:r>
        <w:rPr>
          <w:color w:val="000000"/>
        </w:rPr>
        <w:t>φ</w:t>
      </w:r>
      <w:r>
        <w:rPr>
          <w:color w:val="000000"/>
          <w:vertAlign w:val="subscript"/>
        </w:rPr>
        <w:t>Λ</w:t>
      </w:r>
      <w:proofErr w:type="spellEnd"/>
      <w:r>
        <w:rPr>
          <w:color w:val="000000"/>
          <w:vertAlign w:val="subscript"/>
        </w:rPr>
        <w:t xml:space="preserve"> </w:t>
      </w:r>
      <w:r>
        <w:rPr>
          <w:color w:val="000000"/>
        </w:rPr>
        <w:t xml:space="preserve"> &gt; </w:t>
      </w:r>
      <w:proofErr w:type="spellStart"/>
      <w:r>
        <w:rPr>
          <w:color w:val="000000"/>
        </w:rPr>
        <w:t>φ</w:t>
      </w:r>
      <w:r>
        <w:rPr>
          <w:color w:val="000000"/>
          <w:vertAlign w:val="subscript"/>
        </w:rPr>
        <w:t>Μ</w:t>
      </w:r>
      <w:proofErr w:type="spellEnd"/>
      <w:r>
        <w:rPr>
          <w:color w:val="000000"/>
        </w:rPr>
        <w:t xml:space="preserve"> το Μ θα κινηθεί προς </w:t>
      </w:r>
      <w:r w:rsidR="00310E8E">
        <w:rPr>
          <w:color w:val="000000"/>
        </w:rPr>
        <w:t xml:space="preserve">την ακραία θέση +Α ακολουθώντας το σημείο Λ </w:t>
      </w:r>
      <w:r>
        <w:rPr>
          <w:color w:val="000000"/>
        </w:rPr>
        <w:t xml:space="preserve">άρα </w:t>
      </w:r>
      <w:r>
        <w:t xml:space="preserve">σωστό στιγμιότυπο είναι το </w:t>
      </w:r>
      <w:r>
        <w:rPr>
          <w:lang w:val="en-US"/>
        </w:rPr>
        <w:t>iii</w:t>
      </w:r>
      <w:r>
        <w:t>.</w:t>
      </w:r>
    </w:p>
    <w:p w14:paraId="5CE033A1" w14:textId="77777777" w:rsidR="00F23423" w:rsidRPr="00037BE2" w:rsidRDefault="00F23423" w:rsidP="0007258C">
      <w:pPr>
        <w:jc w:val="both"/>
        <w:rPr>
          <w:color w:val="000000"/>
        </w:rPr>
      </w:pPr>
    </w:p>
    <w:p w14:paraId="17571579" w14:textId="281AC80F" w:rsidR="00220A01" w:rsidRPr="006D6353" w:rsidRDefault="00220A01" w:rsidP="006152CC">
      <w:pPr>
        <w:shd w:val="clear" w:color="auto" w:fill="767171" w:themeFill="background2" w:themeFillShade="80"/>
        <w:jc w:val="both"/>
        <w:rPr>
          <w:b/>
          <w:bCs/>
          <w:i/>
          <w:iCs/>
          <w:color w:val="FFFFFF" w:themeColor="background1"/>
        </w:rPr>
      </w:pPr>
      <w:r w:rsidRPr="006D6353">
        <w:rPr>
          <w:b/>
          <w:bCs/>
          <w:i/>
          <w:iCs/>
          <w:color w:val="FFFFFF" w:themeColor="background1"/>
        </w:rPr>
        <w:t xml:space="preserve">Β3. </w:t>
      </w:r>
      <w:r w:rsidR="004F21D4" w:rsidRPr="006D6353">
        <w:rPr>
          <w:b/>
          <w:bCs/>
          <w:i/>
          <w:iCs/>
          <w:color w:val="FFFFFF" w:themeColor="background1"/>
        </w:rPr>
        <w:t xml:space="preserve">Σωστή απάντηση είναι η </w:t>
      </w:r>
      <w:proofErr w:type="spellStart"/>
      <w:r w:rsidR="00BB43C8">
        <w:rPr>
          <w:b/>
          <w:bCs/>
          <w:i/>
          <w:iCs/>
          <w:color w:val="FFFFFF" w:themeColor="background1"/>
          <w:lang w:val="en-US"/>
        </w:rPr>
        <w:t>i</w:t>
      </w:r>
      <w:proofErr w:type="spellEnd"/>
      <w:r w:rsidR="008E753C" w:rsidRPr="006D6353">
        <w:rPr>
          <w:b/>
          <w:bCs/>
          <w:i/>
          <w:iCs/>
          <w:color w:val="FFFFFF" w:themeColor="background1"/>
        </w:rPr>
        <w:t>i</w:t>
      </w:r>
      <w:r w:rsidR="004F21D4" w:rsidRPr="006D6353">
        <w:rPr>
          <w:b/>
          <w:bCs/>
          <w:i/>
          <w:iCs/>
          <w:color w:val="FFFFFF" w:themeColor="background1"/>
        </w:rPr>
        <w:t>.</w:t>
      </w:r>
    </w:p>
    <w:p w14:paraId="02DF7670" w14:textId="77777777" w:rsidR="00220A01" w:rsidRDefault="00220A01" w:rsidP="006152CC">
      <w:pPr>
        <w:jc w:val="both"/>
        <w:rPr>
          <w:color w:val="000000"/>
        </w:rPr>
      </w:pPr>
    </w:p>
    <w:p w14:paraId="237B3949" w14:textId="1FBE3C64" w:rsidR="00744168" w:rsidRPr="00815B6E" w:rsidRDefault="00744168" w:rsidP="00744168">
      <w:pPr>
        <w:autoSpaceDE w:val="0"/>
        <w:autoSpaceDN w:val="0"/>
        <w:adjustRightInd w:val="0"/>
        <w:ind w:firstLine="567"/>
      </w:pPr>
      <w:bookmarkStart w:id="0" w:name="_Hlk59220653"/>
      <w:r w:rsidRPr="00815B6E">
        <w:t>Από την ΑΔΕ κατά τη σκέδαση</w:t>
      </w:r>
      <w:r>
        <w:t xml:space="preserve"> παίρνουμε:</w:t>
      </w:r>
      <w:r w:rsidRPr="00815B6E">
        <w:t xml:space="preserve"> </w:t>
      </w:r>
    </w:p>
    <w:p w14:paraId="49517DB6" w14:textId="3183FC45" w:rsidR="00744168" w:rsidRPr="00815B6E" w:rsidRDefault="00744168" w:rsidP="00744168">
      <w:pPr>
        <w:autoSpaceDE w:val="0"/>
        <w:autoSpaceDN w:val="0"/>
        <w:adjustRightInd w:val="0"/>
        <w:ind w:firstLine="567"/>
      </w:pPr>
      <w:r w:rsidRPr="00815B6E">
        <w:lastRenderedPageBreak/>
        <w:t>Ε</w:t>
      </w:r>
      <w:r w:rsidRPr="00744168">
        <w:rPr>
          <w:vertAlign w:val="subscript"/>
        </w:rPr>
        <w:t>0</w:t>
      </w:r>
      <w:r>
        <w:t xml:space="preserve"> = </w:t>
      </w:r>
      <w:r w:rsidRPr="00815B6E">
        <w:t xml:space="preserve">Ε’ </w:t>
      </w:r>
      <w:r>
        <w:t>+ Κ</w:t>
      </w:r>
      <w:r>
        <w:rPr>
          <w:lang w:val="en-US"/>
        </w:rPr>
        <w:t>e</w:t>
      </w:r>
      <w:r w:rsidRPr="00744168">
        <w:t xml:space="preserve"> </w:t>
      </w:r>
      <w:r w:rsidRPr="00D94C52">
        <w:rPr>
          <w:position w:val="-6"/>
        </w:rPr>
        <w:object w:dxaOrig="1100" w:dyaOrig="360" w14:anchorId="38BB61C2">
          <v:shape id="_x0000_i1030" type="#_x0000_t75" style="width:54.75pt;height:18pt" o:ole="">
            <v:imagedata r:id="rId18" o:title=""/>
          </v:shape>
          <o:OLEObject Type="Embed" ProgID="Equation.DSMT4" ShapeID="_x0000_i1030" DrawAspect="Content" ObjectID="_1810720303" r:id="rId19"/>
        </w:object>
      </w:r>
      <w:r w:rsidRPr="00744168">
        <w:t xml:space="preserve"> </w:t>
      </w:r>
      <w:r w:rsidRPr="00815B6E">
        <w:t>Ε</w:t>
      </w:r>
      <w:r w:rsidRPr="00744168">
        <w:rPr>
          <w:vertAlign w:val="subscript"/>
        </w:rPr>
        <w:t>0</w:t>
      </w:r>
      <w:r>
        <w:t xml:space="preserve"> = </w:t>
      </w:r>
      <w:r w:rsidRPr="00744168">
        <w:t>2</w:t>
      </w:r>
      <w:r w:rsidRPr="00815B6E">
        <w:t xml:space="preserve">Ε’ </w:t>
      </w:r>
      <w:r>
        <w:sym w:font="Symbol" w:char="F0AE"/>
      </w:r>
      <w:r w:rsidRPr="00744168">
        <w:t xml:space="preserve"> </w:t>
      </w:r>
      <w:r>
        <w:rPr>
          <w:lang w:val="en-US"/>
        </w:rPr>
        <w:t>h</w:t>
      </w:r>
      <w:r w:rsidR="00EF5308" w:rsidRPr="00815B6E">
        <w:rPr>
          <w:position w:val="-24"/>
        </w:rPr>
        <w:object w:dxaOrig="260" w:dyaOrig="660" w14:anchorId="6B09681C">
          <v:shape id="_x0000_i1031" type="#_x0000_t75" style="width:12.75pt;height:33pt" o:ole="">
            <v:imagedata r:id="rId20" o:title=""/>
          </v:shape>
          <o:OLEObject Type="Embed" ProgID="Equation.DSMT4" ShapeID="_x0000_i1031" DrawAspect="Content" ObjectID="_1810720304" r:id="rId21"/>
        </w:object>
      </w:r>
      <w:r w:rsidR="00EF5308" w:rsidRPr="00EF5308">
        <w:t xml:space="preserve"> =</w:t>
      </w:r>
      <w:r w:rsidRPr="00815B6E">
        <w:t xml:space="preserve"> </w:t>
      </w:r>
      <w:r w:rsidR="00EF5308" w:rsidRPr="00EF5308">
        <w:t>2</w:t>
      </w:r>
      <w:r w:rsidRPr="00815B6E">
        <w:t>h</w:t>
      </w:r>
      <w:r w:rsidRPr="00815B6E">
        <w:rPr>
          <w:position w:val="-24"/>
        </w:rPr>
        <w:object w:dxaOrig="300" w:dyaOrig="660" w14:anchorId="2679A352">
          <v:shape id="_x0000_i1032" type="#_x0000_t75" style="width:15pt;height:33pt" o:ole="">
            <v:imagedata r:id="rId22" o:title=""/>
          </v:shape>
          <o:OLEObject Type="Embed" ProgID="Equation.DSMT4" ShapeID="_x0000_i1032" DrawAspect="Content" ObjectID="_1810720305" r:id="rId23"/>
        </w:object>
      </w:r>
      <w:r w:rsidR="00EF5308" w:rsidRPr="00EF5308">
        <w:t xml:space="preserve"> </w:t>
      </w:r>
      <w:r w:rsidR="00EF5308">
        <w:sym w:font="Symbol" w:char="F0AE"/>
      </w:r>
      <w:r w:rsidR="00EF5308" w:rsidRPr="00EF5308">
        <w:t xml:space="preserve"> </w:t>
      </w:r>
      <w:r w:rsidR="00EF5308">
        <w:t>λ’ = 2λ</w:t>
      </w:r>
      <w:r w:rsidRPr="00815B6E">
        <w:t xml:space="preserve">  </w:t>
      </w:r>
    </w:p>
    <w:p w14:paraId="7D336BCA" w14:textId="5332199C" w:rsidR="00C904D2" w:rsidRDefault="00EF5308" w:rsidP="00EF5308">
      <w:pPr>
        <w:ind w:firstLine="567"/>
        <w:jc w:val="both"/>
      </w:pPr>
      <w:r>
        <w:rPr>
          <w:rFonts w:cs="Comic Sans MS"/>
          <w:lang w:val="en-US"/>
        </w:rPr>
        <w:t>Compton</w:t>
      </w:r>
      <w:r>
        <w:rPr>
          <w:rFonts w:cs="Comic Sans MS"/>
        </w:rPr>
        <w:t>:</w:t>
      </w:r>
      <w:r w:rsidRPr="00EF5308">
        <w:rPr>
          <w:rFonts w:cs="Comic Sans MS"/>
        </w:rPr>
        <w:t xml:space="preserve"> </w:t>
      </w:r>
      <w:r w:rsidRPr="00815B6E">
        <w:rPr>
          <w:rFonts w:cs="Comic Sans MS"/>
        </w:rPr>
        <w:t xml:space="preserve">λ’ </w:t>
      </w:r>
      <w:r w:rsidRPr="00815B6E">
        <w:t xml:space="preserve">– </w:t>
      </w:r>
      <w:r w:rsidRPr="00815B6E">
        <w:rPr>
          <w:rFonts w:cs="Comic Sans MS"/>
        </w:rPr>
        <w:t xml:space="preserve">λ </w:t>
      </w:r>
      <w:r w:rsidRPr="00815B6E">
        <w:t xml:space="preserve">= </w:t>
      </w:r>
      <w:r w:rsidR="007A1601" w:rsidRPr="007A1601">
        <w:rPr>
          <w:position w:val="-32"/>
        </w:rPr>
        <w:object w:dxaOrig="480" w:dyaOrig="740" w14:anchorId="5427BCCA">
          <v:shape id="_x0000_i1033" type="#_x0000_t75" style="width:23.25pt;height:36.75pt" o:ole="">
            <v:imagedata r:id="rId24" o:title=""/>
          </v:shape>
          <o:OLEObject Type="Embed" ProgID="Equation.DSMT4" ShapeID="_x0000_i1033" DrawAspect="Content" ObjectID="_1810720306" r:id="rId25"/>
        </w:object>
      </w:r>
      <w:r>
        <w:t>(1 – συν60</w:t>
      </w:r>
      <w:r w:rsidRPr="00EF5308">
        <w:rPr>
          <w:vertAlign w:val="superscript"/>
        </w:rPr>
        <w:t>0</w:t>
      </w:r>
      <w:r>
        <w:t xml:space="preserve">) </w:t>
      </w:r>
      <w:r w:rsidRPr="00815B6E">
        <w:sym w:font="Symbol" w:char="F0AE"/>
      </w:r>
      <w:r w:rsidRPr="00815B6E">
        <w:t xml:space="preserve"> </w:t>
      </w:r>
      <w:r>
        <w:t>2λ - λ</w:t>
      </w:r>
      <w:r w:rsidRPr="00815B6E">
        <w:rPr>
          <w:rFonts w:cs="Comic Sans MS"/>
        </w:rPr>
        <w:t xml:space="preserve"> </w:t>
      </w:r>
      <w:r w:rsidRPr="00815B6E">
        <w:t xml:space="preserve">= </w:t>
      </w:r>
      <w:r w:rsidR="007A1601" w:rsidRPr="007A1601">
        <w:rPr>
          <w:position w:val="-32"/>
        </w:rPr>
        <w:object w:dxaOrig="680" w:dyaOrig="740" w14:anchorId="1382654E">
          <v:shape id="_x0000_i1034" type="#_x0000_t75" style="width:33pt;height:36.75pt" o:ole="">
            <v:imagedata r:id="rId26" o:title=""/>
          </v:shape>
          <o:OLEObject Type="Embed" ProgID="Equation.DSMT4" ShapeID="_x0000_i1034" DrawAspect="Content" ObjectID="_1810720307" r:id="rId27"/>
        </w:object>
      </w:r>
      <w:r w:rsidRPr="00815B6E">
        <w:sym w:font="Symbol" w:char="F0AE"/>
      </w:r>
      <w:r w:rsidRPr="00815B6E">
        <w:t xml:space="preserve"> </w:t>
      </w:r>
      <w:r>
        <w:t>λ</w:t>
      </w:r>
      <w:r w:rsidRPr="00815B6E">
        <w:rPr>
          <w:rFonts w:cs="Comic Sans MS"/>
        </w:rPr>
        <w:t xml:space="preserve"> </w:t>
      </w:r>
      <w:r w:rsidRPr="00815B6E">
        <w:t xml:space="preserve">= </w:t>
      </w:r>
      <w:r w:rsidR="007A1601" w:rsidRPr="007A1601">
        <w:rPr>
          <w:position w:val="-32"/>
        </w:rPr>
        <w:object w:dxaOrig="620" w:dyaOrig="740" w14:anchorId="25D15419">
          <v:shape id="_x0000_i1035" type="#_x0000_t75" style="width:30pt;height:36.75pt" o:ole="">
            <v:imagedata r:id="rId28" o:title=""/>
          </v:shape>
          <o:OLEObject Type="Embed" ProgID="Equation.DSMT4" ShapeID="_x0000_i1035" DrawAspect="Content" ObjectID="_1810720308" r:id="rId29"/>
        </w:object>
      </w:r>
    </w:p>
    <w:p w14:paraId="37165D7A" w14:textId="51FCC8F3" w:rsidR="00EF5308" w:rsidRPr="00EF5308" w:rsidRDefault="00EF5308" w:rsidP="00BF0C1C">
      <w:pPr>
        <w:ind w:firstLine="567"/>
        <w:jc w:val="both"/>
      </w:pPr>
      <w:r>
        <w:t xml:space="preserve">Άρα  </w:t>
      </w:r>
      <w:r w:rsidRPr="00815B6E">
        <w:t>Ε</w:t>
      </w:r>
      <w:r w:rsidRPr="00744168">
        <w:rPr>
          <w:vertAlign w:val="subscript"/>
        </w:rPr>
        <w:t>0</w:t>
      </w:r>
      <w:r>
        <w:t xml:space="preserve"> = </w:t>
      </w:r>
      <w:r>
        <w:rPr>
          <w:lang w:val="en-US"/>
        </w:rPr>
        <w:t>h</w:t>
      </w:r>
      <w:r w:rsidRPr="00815B6E">
        <w:rPr>
          <w:position w:val="-24"/>
        </w:rPr>
        <w:object w:dxaOrig="260" w:dyaOrig="660" w14:anchorId="6D65E5A6">
          <v:shape id="_x0000_i1036" type="#_x0000_t75" style="width:12.75pt;height:33pt" o:ole="">
            <v:imagedata r:id="rId30" o:title=""/>
          </v:shape>
          <o:OLEObject Type="Embed" ProgID="Equation.DSMT4" ShapeID="_x0000_i1036" DrawAspect="Content" ObjectID="_1810720309" r:id="rId31"/>
        </w:object>
      </w:r>
      <w:r>
        <w:t xml:space="preserve">= </w:t>
      </w:r>
      <w:r>
        <w:rPr>
          <w:lang w:val="en-US"/>
        </w:rPr>
        <w:t>h</w:t>
      </w:r>
      <w:r w:rsidRPr="00EF5308">
        <w:rPr>
          <w:position w:val="-64"/>
        </w:rPr>
        <w:object w:dxaOrig="1700" w:dyaOrig="1100" w14:anchorId="35526B1A">
          <v:shape id="_x0000_i1037" type="#_x0000_t75" style="width:81.75pt;height:54.75pt" o:ole="">
            <v:imagedata r:id="rId32" o:title=""/>
          </v:shape>
          <o:OLEObject Type="Embed" ProgID="Equation.DSMT4" ShapeID="_x0000_i1037" DrawAspect="Content" ObjectID="_1810720310" r:id="rId33"/>
        </w:object>
      </w:r>
      <w:r>
        <w:sym w:font="Symbol" w:char="F0AE"/>
      </w:r>
      <w:r w:rsidRPr="00EF5308">
        <w:t xml:space="preserve"> </w:t>
      </w:r>
      <w:r w:rsidRPr="00EF5308">
        <w:rPr>
          <w:b/>
          <w:bCs/>
        </w:rPr>
        <w:t>Ε</w:t>
      </w:r>
      <w:r w:rsidRPr="00EF5308">
        <w:rPr>
          <w:b/>
          <w:bCs/>
          <w:vertAlign w:val="subscript"/>
        </w:rPr>
        <w:t>0</w:t>
      </w:r>
      <w:r w:rsidRPr="00EF5308">
        <w:rPr>
          <w:b/>
          <w:bCs/>
        </w:rPr>
        <w:t xml:space="preserve"> = 2</w:t>
      </w:r>
      <w:proofErr w:type="spellStart"/>
      <w:r w:rsidRPr="00EF5308">
        <w:rPr>
          <w:b/>
          <w:bCs/>
          <w:lang w:val="en-US"/>
        </w:rPr>
        <w:t>m</w:t>
      </w:r>
      <w:r w:rsidRPr="00EF5308">
        <w:rPr>
          <w:b/>
          <w:bCs/>
          <w:vertAlign w:val="subscript"/>
          <w:lang w:val="en-US"/>
        </w:rPr>
        <w:t>e</w:t>
      </w:r>
      <w:r w:rsidRPr="00EF5308">
        <w:rPr>
          <w:b/>
          <w:bCs/>
          <w:lang w:val="en-US"/>
        </w:rPr>
        <w:t>c</w:t>
      </w:r>
      <w:proofErr w:type="spellEnd"/>
      <w:r w:rsidRPr="00EF5308">
        <w:rPr>
          <w:b/>
          <w:bCs/>
          <w:vertAlign w:val="superscript"/>
        </w:rPr>
        <w:t>2</w:t>
      </w:r>
      <w:r w:rsidRPr="00EF5308">
        <w:t xml:space="preserve"> </w:t>
      </w:r>
    </w:p>
    <w:p w14:paraId="6C84EAE3" w14:textId="77777777" w:rsidR="00EF5308" w:rsidRDefault="00EF5308" w:rsidP="006152CC">
      <w:pPr>
        <w:jc w:val="both"/>
        <w:rPr>
          <w:rFonts w:cs="Book Antiqua"/>
        </w:rPr>
      </w:pPr>
    </w:p>
    <w:bookmarkEnd w:id="0"/>
    <w:p w14:paraId="38BB2496" w14:textId="77777777" w:rsidR="00220A01" w:rsidRPr="00AA04E2" w:rsidRDefault="00220A01" w:rsidP="0007258C">
      <w:pPr>
        <w:shd w:val="clear" w:color="auto" w:fill="FFFFFF"/>
        <w:jc w:val="center"/>
        <w:rPr>
          <w:b/>
          <w:color w:val="000000"/>
          <w:u w:val="single"/>
        </w:rPr>
      </w:pPr>
      <w:r w:rsidRPr="000009D9">
        <w:rPr>
          <w:b/>
          <w:color w:val="000000"/>
          <w:u w:val="single"/>
        </w:rPr>
        <w:t>ΘΕΜΑ</w:t>
      </w:r>
      <w:r w:rsidRPr="00AA04E2">
        <w:rPr>
          <w:b/>
          <w:color w:val="000000"/>
          <w:u w:val="single"/>
        </w:rPr>
        <w:t xml:space="preserve"> </w:t>
      </w:r>
      <w:r w:rsidR="00A71D06" w:rsidRPr="000009D9">
        <w:rPr>
          <w:b/>
          <w:color w:val="000000"/>
          <w:u w:val="single"/>
        </w:rPr>
        <w:t>Γ</w:t>
      </w:r>
    </w:p>
    <w:p w14:paraId="7E77603C" w14:textId="0499530D" w:rsidR="00FB7574" w:rsidRDefault="0063427C" w:rsidP="006152CC">
      <w:pPr>
        <w:pStyle w:val="3"/>
        <w:spacing w:after="0"/>
        <w:jc w:val="both"/>
        <w:rPr>
          <w:color w:val="000000"/>
          <w:sz w:val="24"/>
          <w:szCs w:val="24"/>
        </w:rPr>
      </w:pPr>
      <w:r>
        <w:rPr>
          <w:noProof/>
        </w:rPr>
        <w:object w:dxaOrig="1440" w:dyaOrig="1440" w14:anchorId="62BCCB7A">
          <v:shape id="_x0000_s1039" type="#_x0000_t75" style="position:absolute;left:0;text-align:left;margin-left:354.35pt;margin-top:9.8pt;width:118.6pt;height:102.7pt;z-index:251658240;mso-position-horizontal-relative:margin" stroked="t">
            <v:imagedata r:id="rId34" o:title=""/>
            <w10:wrap type="square" anchorx="margin"/>
          </v:shape>
          <o:OLEObject Type="Embed" ProgID="Word.Picture.8" ShapeID="_x0000_s1039" DrawAspect="Content" ObjectID="_1810720327" r:id="rId35"/>
        </w:object>
      </w:r>
    </w:p>
    <w:p w14:paraId="02DEF162" w14:textId="77777777" w:rsidR="00CD5E74" w:rsidRDefault="00CD5E74" w:rsidP="00CD5E74">
      <w:r w:rsidRPr="00CD5E74">
        <w:rPr>
          <w:b/>
          <w:bCs/>
        </w:rPr>
        <w:t>Γ1)</w:t>
      </w:r>
      <w:r>
        <w:t xml:space="preserve"> </w:t>
      </w:r>
      <w:r w:rsidR="003E30A1">
        <w:t>Α</w:t>
      </w:r>
      <w:r w:rsidR="003E30A1" w:rsidRPr="00CD2F9F">
        <w:t xml:space="preserve">πό </w:t>
      </w:r>
      <w:r w:rsidR="003E30A1">
        <w:t>(</w:t>
      </w:r>
      <w:r w:rsidR="003E30A1" w:rsidRPr="00CD2F9F">
        <w:t xml:space="preserve">0 – </w:t>
      </w:r>
      <w:r w:rsidR="003E30A1">
        <w:t>0,1</w:t>
      </w:r>
      <w:r w:rsidR="003E30A1" w:rsidRPr="00CD5E74">
        <w:rPr>
          <w:lang w:val="en-US"/>
        </w:rPr>
        <w:t>s</w:t>
      </w:r>
      <w:r w:rsidR="003E30A1">
        <w:t>):</w:t>
      </w:r>
      <w:r w:rsidR="003E30A1" w:rsidRPr="00CD2F9F">
        <w:t xml:space="preserve">  </w:t>
      </w:r>
    </w:p>
    <w:p w14:paraId="6DAD9823" w14:textId="0C786C49" w:rsidR="003E30A1" w:rsidRPr="00CD2F9F" w:rsidRDefault="003E30A1" w:rsidP="00CD5E74">
      <w:pPr>
        <w:ind w:firstLine="567"/>
      </w:pPr>
      <w:proofErr w:type="spellStart"/>
      <w:r w:rsidRPr="00CD2F9F">
        <w:t>Ε</w:t>
      </w:r>
      <w:r w:rsidRPr="00CD5E74">
        <w:rPr>
          <w:vertAlign w:val="subscript"/>
        </w:rPr>
        <w:t>επ</w:t>
      </w:r>
      <w:proofErr w:type="spellEnd"/>
      <w:r w:rsidRPr="00CD5E74">
        <w:rPr>
          <w:vertAlign w:val="subscript"/>
        </w:rPr>
        <w:t>(1)</w:t>
      </w:r>
      <w:r w:rsidRPr="00CD2F9F">
        <w:t xml:space="preserve"> = </w:t>
      </w:r>
      <w:r w:rsidRPr="003E30A1">
        <w:rPr>
          <w:position w:val="-28"/>
        </w:rPr>
        <w:object w:dxaOrig="3680" w:dyaOrig="720" w14:anchorId="038E62BF">
          <v:shape id="_x0000_i1039" type="#_x0000_t75" style="width:185.25pt;height:35.25pt" o:ole="">
            <v:imagedata r:id="rId36" o:title=""/>
          </v:shape>
          <o:OLEObject Type="Embed" ProgID="Equation.DSMT4" ShapeID="_x0000_i1039" DrawAspect="Content" ObjectID="_1810720311" r:id="rId37"/>
        </w:object>
      </w:r>
      <w:r w:rsidRPr="00CD2F9F">
        <w:t xml:space="preserve"> </w:t>
      </w:r>
      <w:r w:rsidRPr="00CD2F9F">
        <w:sym w:font="Symbol" w:char="F0AE"/>
      </w:r>
      <w:r w:rsidRPr="00CD2F9F">
        <w:t xml:space="preserve"> </w:t>
      </w:r>
      <w:proofErr w:type="spellStart"/>
      <w:r w:rsidRPr="00CD2F9F">
        <w:t>Ε</w:t>
      </w:r>
      <w:r w:rsidRPr="00CD5E74">
        <w:rPr>
          <w:vertAlign w:val="subscript"/>
        </w:rPr>
        <w:t>επ</w:t>
      </w:r>
      <w:proofErr w:type="spellEnd"/>
      <w:r w:rsidRPr="00CD5E74">
        <w:rPr>
          <w:vertAlign w:val="subscript"/>
        </w:rPr>
        <w:t>(1)</w:t>
      </w:r>
      <w:r w:rsidRPr="00CD2F9F">
        <w:t xml:space="preserve"> =</w:t>
      </w:r>
      <w:r>
        <w:t xml:space="preserve"> 10</w:t>
      </w:r>
      <w:r w:rsidRPr="00CD5E74">
        <w:rPr>
          <w:lang w:val="en-US"/>
        </w:rPr>
        <w:t>V</w:t>
      </w:r>
      <w:r w:rsidRPr="00CD2F9F">
        <w:t>.</w:t>
      </w:r>
    </w:p>
    <w:p w14:paraId="37B273B2" w14:textId="3DDEED4E" w:rsidR="003E30A1" w:rsidRDefault="003E30A1" w:rsidP="003E30A1">
      <w:pPr>
        <w:pStyle w:val="a8"/>
        <w:ind w:left="567"/>
      </w:pPr>
      <w:r w:rsidRPr="00CD2F9F">
        <w:t>από</w:t>
      </w:r>
      <w:r w:rsidRPr="00CD5E74">
        <w:t xml:space="preserve"> (0,1</w:t>
      </w:r>
      <w:r>
        <w:rPr>
          <w:lang w:val="en-US"/>
        </w:rPr>
        <w:t>s</w:t>
      </w:r>
      <w:r w:rsidRPr="00CD5E74">
        <w:t xml:space="preserve"> – 0,2</w:t>
      </w:r>
      <w:r>
        <w:rPr>
          <w:lang w:val="en-US"/>
        </w:rPr>
        <w:t>s</w:t>
      </w:r>
      <w:r w:rsidRPr="00CD5E74">
        <w:t xml:space="preserve">): </w:t>
      </w:r>
      <w:proofErr w:type="spellStart"/>
      <w:r w:rsidRPr="00CD2F9F">
        <w:t>Ε</w:t>
      </w:r>
      <w:r w:rsidRPr="00CD2F9F">
        <w:rPr>
          <w:vertAlign w:val="subscript"/>
        </w:rPr>
        <w:t>επ</w:t>
      </w:r>
      <w:proofErr w:type="spellEnd"/>
      <w:r w:rsidRPr="00CD5E74">
        <w:rPr>
          <w:vertAlign w:val="subscript"/>
        </w:rPr>
        <w:t>(2)</w:t>
      </w:r>
      <w:r w:rsidRPr="00CD5E74">
        <w:t xml:space="preserve"> = </w:t>
      </w:r>
      <w:r w:rsidR="00CD5E74" w:rsidRPr="00CD5E74">
        <w:t xml:space="preserve">0 </w:t>
      </w:r>
      <w:r w:rsidR="00CD5E74">
        <w:t>αφού ΔΒ = 0.</w:t>
      </w:r>
    </w:p>
    <w:p w14:paraId="2C42A5BA" w14:textId="70AE492B" w:rsidR="00CD5E74" w:rsidRDefault="00CD5E74" w:rsidP="00CD5E74"/>
    <w:p w14:paraId="6939D9E6" w14:textId="638F88A3" w:rsidR="00CD5E74" w:rsidRDefault="00413BBB" w:rsidP="00413BBB">
      <w:pPr>
        <w:rPr>
          <w:lang w:val="en-US"/>
        </w:rPr>
      </w:pPr>
      <w:r w:rsidRPr="00413BBB">
        <w:rPr>
          <w:b/>
          <w:bCs/>
        </w:rPr>
        <w:t>Γ</w:t>
      </w:r>
      <w:r w:rsidRPr="00843D4D">
        <w:rPr>
          <w:b/>
          <w:bCs/>
          <w:lang w:val="en-US"/>
        </w:rPr>
        <w:t>2)</w:t>
      </w:r>
      <w:r w:rsidRPr="00843D4D">
        <w:rPr>
          <w:lang w:val="en-US"/>
        </w:rPr>
        <w:t xml:space="preserve"> </w:t>
      </w:r>
      <w:r w:rsidR="00CD5E74" w:rsidRPr="007058F3">
        <w:rPr>
          <w:lang w:val="en-US"/>
        </w:rPr>
        <w:t>Q</w:t>
      </w:r>
      <w:r w:rsidR="00CD5E74" w:rsidRPr="00843D4D">
        <w:rPr>
          <w:lang w:val="en-US"/>
        </w:rPr>
        <w:t xml:space="preserve"> = </w:t>
      </w:r>
      <w:r w:rsidR="00CD5E74" w:rsidRPr="007058F3">
        <w:rPr>
          <w:position w:val="-12"/>
        </w:rPr>
        <w:object w:dxaOrig="324" w:dyaOrig="384" w14:anchorId="6B9D49BA">
          <v:shape id="_x0000_i1040" type="#_x0000_t75" style="width:16.5pt;height:19.5pt" o:ole="">
            <v:imagedata r:id="rId38" o:title=""/>
          </v:shape>
          <o:OLEObject Type="Embed" ProgID="Equation.DSMT4" ShapeID="_x0000_i1040" DrawAspect="Content" ObjectID="_1810720312" r:id="rId39"/>
        </w:object>
      </w:r>
      <w:r w:rsidR="00CD5E74" w:rsidRPr="007058F3">
        <w:rPr>
          <w:lang w:val="en-US"/>
        </w:rPr>
        <w:t>R</w:t>
      </w:r>
      <w:r w:rsidR="00CD5E74" w:rsidRPr="00843D4D">
        <w:rPr>
          <w:lang w:val="en-US"/>
        </w:rPr>
        <w:t xml:space="preserve"> </w:t>
      </w:r>
      <w:r w:rsidR="00CD5E74">
        <w:rPr>
          <w:lang w:val="en-US"/>
        </w:rPr>
        <w:t>T</w:t>
      </w:r>
      <w:r w:rsidR="00CD5E74" w:rsidRPr="00843D4D">
        <w:rPr>
          <w:lang w:val="en-US"/>
        </w:rPr>
        <w:t xml:space="preserve"> </w:t>
      </w:r>
      <w:r w:rsidR="00CD5E74">
        <w:rPr>
          <w:lang w:val="en-US"/>
        </w:rPr>
        <w:t xml:space="preserve">= </w:t>
      </w:r>
      <w:r w:rsidR="00CD5E74" w:rsidRPr="004D5BAC">
        <w:rPr>
          <w:position w:val="-24"/>
        </w:rPr>
        <w:object w:dxaOrig="340" w:dyaOrig="680" w14:anchorId="0F501A9B">
          <v:shape id="_x0000_i1041" type="#_x0000_t75" style="width:17.25pt;height:33.75pt" o:ole="">
            <v:imagedata r:id="rId40" o:title=""/>
          </v:shape>
          <o:OLEObject Type="Embed" ProgID="Equation.DSMT4" ShapeID="_x0000_i1041" DrawAspect="Content" ObjectID="_1810720313" r:id="rId41"/>
        </w:object>
      </w:r>
      <w:r w:rsidR="00CD5E74">
        <w:rPr>
          <w:lang w:val="en-US"/>
        </w:rPr>
        <w:t>RT</w:t>
      </w:r>
    </w:p>
    <w:p w14:paraId="6CDB4064" w14:textId="2ADAD161" w:rsidR="00CD5E74" w:rsidRPr="003521AA" w:rsidRDefault="00CD5E74" w:rsidP="00CD5E74">
      <w:pPr>
        <w:pStyle w:val="Default"/>
        <w:rPr>
          <w:rFonts w:ascii="Comic Sans MS" w:hAnsi="Comic Sans MS"/>
          <w:lang w:val="en-US"/>
        </w:rPr>
      </w:pPr>
      <w:r w:rsidRPr="003521AA">
        <w:rPr>
          <w:rFonts w:ascii="Comic Sans MS" w:hAnsi="Comic Sans MS"/>
          <w:lang w:val="en-US"/>
        </w:rPr>
        <w:tab/>
      </w:r>
      <w:r w:rsidRPr="007058F3">
        <w:rPr>
          <w:rFonts w:ascii="Comic Sans MS" w:hAnsi="Comic Sans MS"/>
          <w:lang w:val="en-US"/>
        </w:rPr>
        <w:t>T</w:t>
      </w:r>
      <w:r w:rsidRPr="003521AA">
        <w:rPr>
          <w:rFonts w:ascii="Comic Sans MS" w:hAnsi="Comic Sans MS"/>
          <w:lang w:val="en-US"/>
        </w:rPr>
        <w:t xml:space="preserve"> = </w:t>
      </w:r>
      <w:r w:rsidRPr="00CD5E74">
        <w:rPr>
          <w:rFonts w:ascii="Comic Sans MS" w:hAnsi="Comic Sans MS"/>
          <w:position w:val="-24"/>
        </w:rPr>
        <w:object w:dxaOrig="400" w:dyaOrig="620" w14:anchorId="2E561090">
          <v:shape id="_x0000_i1042" type="#_x0000_t75" style="width:19.5pt;height:30.75pt" o:ole="">
            <v:imagedata r:id="rId42" o:title=""/>
          </v:shape>
          <o:OLEObject Type="Embed" ProgID="Equation.DSMT4" ShapeID="_x0000_i1042" DrawAspect="Content" ObjectID="_1810720314" r:id="rId43"/>
        </w:object>
      </w:r>
      <w:r w:rsidRPr="003521AA">
        <w:rPr>
          <w:rFonts w:ascii="Comic Sans MS" w:hAnsi="Comic Sans MS" w:cs="Cambria Math"/>
          <w:lang w:val="en-US"/>
        </w:rPr>
        <w:t xml:space="preserve"> </w:t>
      </w:r>
      <w:r w:rsidRPr="003521AA">
        <w:rPr>
          <w:rFonts w:ascii="Comic Sans MS" w:hAnsi="Comic Sans MS"/>
          <w:lang w:val="en-US"/>
        </w:rPr>
        <w:t xml:space="preserve">= </w:t>
      </w:r>
      <w:r w:rsidRPr="007058F3">
        <w:rPr>
          <w:rFonts w:ascii="Comic Sans MS" w:hAnsi="Comic Sans MS"/>
          <w:position w:val="-24"/>
        </w:rPr>
        <w:object w:dxaOrig="560" w:dyaOrig="620" w14:anchorId="36C63490">
          <v:shape id="_x0000_i1043" type="#_x0000_t75" style="width:28.5pt;height:31.5pt" o:ole="">
            <v:imagedata r:id="rId44" o:title=""/>
          </v:shape>
          <o:OLEObject Type="Embed" ProgID="Equation.DSMT4" ShapeID="_x0000_i1043" DrawAspect="Content" ObjectID="_1810720315" r:id="rId45"/>
        </w:object>
      </w:r>
      <w:r w:rsidRPr="003521AA">
        <w:rPr>
          <w:rFonts w:ascii="Comic Sans MS" w:hAnsi="Comic Sans MS" w:cs="Cambria Math"/>
          <w:lang w:val="en-US"/>
        </w:rPr>
        <w:t xml:space="preserve"> </w:t>
      </w:r>
      <w:r w:rsidRPr="003521AA">
        <w:rPr>
          <w:rFonts w:ascii="Comic Sans MS" w:hAnsi="Comic Sans MS"/>
          <w:lang w:val="en-US"/>
        </w:rPr>
        <w:t xml:space="preserve">= 0,04 </w:t>
      </w:r>
      <w:r w:rsidRPr="007058F3">
        <w:rPr>
          <w:rFonts w:ascii="Comic Sans MS" w:hAnsi="Comic Sans MS"/>
          <w:lang w:val="en-US"/>
        </w:rPr>
        <w:t>s</w:t>
      </w:r>
      <w:r w:rsidRPr="003521AA">
        <w:rPr>
          <w:rFonts w:ascii="Comic Sans MS" w:hAnsi="Comic Sans MS"/>
          <w:lang w:val="en-US"/>
        </w:rPr>
        <w:t xml:space="preserve">  </w:t>
      </w:r>
      <w:r w:rsidRPr="007058F3">
        <w:rPr>
          <w:rFonts w:ascii="Comic Sans MS" w:hAnsi="Comic Sans MS"/>
          <w:lang w:val="en-US"/>
        </w:rPr>
        <w:sym w:font="Symbol" w:char="F0AE"/>
      </w:r>
      <w:r w:rsidRPr="003521AA">
        <w:rPr>
          <w:rFonts w:ascii="Comic Sans MS" w:hAnsi="Comic Sans MS"/>
          <w:lang w:val="en-US"/>
        </w:rPr>
        <w:t xml:space="preserve"> </w:t>
      </w:r>
      <w:r w:rsidRPr="007058F3">
        <w:rPr>
          <w:rFonts w:ascii="Comic Sans MS" w:hAnsi="Comic Sans MS"/>
          <w:b/>
          <w:lang w:val="en-US"/>
        </w:rPr>
        <w:t>T</w:t>
      </w:r>
      <w:r w:rsidRPr="003521AA">
        <w:rPr>
          <w:rFonts w:ascii="Comic Sans MS" w:hAnsi="Comic Sans MS"/>
          <w:b/>
          <w:lang w:val="en-US"/>
        </w:rPr>
        <w:t xml:space="preserve"> = 0,04 </w:t>
      </w:r>
      <w:r w:rsidRPr="007058F3">
        <w:rPr>
          <w:rFonts w:ascii="Comic Sans MS" w:hAnsi="Comic Sans MS"/>
          <w:b/>
          <w:lang w:val="en-US"/>
        </w:rPr>
        <w:t>s</w:t>
      </w:r>
      <w:r w:rsidRPr="003521AA">
        <w:rPr>
          <w:rFonts w:ascii="Comic Sans MS" w:hAnsi="Comic Sans MS"/>
          <w:b/>
          <w:lang w:val="en-US"/>
        </w:rPr>
        <w:t>.</w:t>
      </w:r>
      <w:r w:rsidRPr="003521AA">
        <w:rPr>
          <w:rFonts w:ascii="Comic Sans MS" w:hAnsi="Comic Sans MS"/>
          <w:lang w:val="en-US"/>
        </w:rPr>
        <w:t xml:space="preserve">  </w:t>
      </w:r>
    </w:p>
    <w:p w14:paraId="49771391" w14:textId="77777777" w:rsidR="00CD5E74" w:rsidRPr="00CD5E74" w:rsidRDefault="00CD5E74" w:rsidP="00CD5E74">
      <w:pPr>
        <w:rPr>
          <w:lang w:val="en-US"/>
        </w:rPr>
      </w:pPr>
    </w:p>
    <w:p w14:paraId="3B96F2D3" w14:textId="40DB4211" w:rsidR="00413BBB" w:rsidRPr="00413BBB" w:rsidRDefault="00413BBB" w:rsidP="00413BBB">
      <w:pPr>
        <w:ind w:firstLine="567"/>
        <w:rPr>
          <w:lang w:val="en-US"/>
        </w:rPr>
      </w:pPr>
      <w:r w:rsidRPr="00B56D1C">
        <w:t>Ι</w:t>
      </w:r>
      <w:r w:rsidRPr="00413BBB">
        <w:rPr>
          <w:b/>
          <w:vertAlign w:val="subscript"/>
          <w:lang w:val="en-US"/>
        </w:rPr>
        <w:t xml:space="preserve"> </w:t>
      </w:r>
      <w:r w:rsidRPr="00413BBB">
        <w:rPr>
          <w:lang w:val="en-US"/>
        </w:rPr>
        <w:t>=</w:t>
      </w:r>
      <w:r w:rsidRPr="00413BBB">
        <w:rPr>
          <w:position w:val="-24"/>
        </w:rPr>
        <w:object w:dxaOrig="3680" w:dyaOrig="660" w14:anchorId="257CB0CA">
          <v:shape id="_x0000_i1044" type="#_x0000_t75" style="width:180.75pt;height:33pt" o:ole="">
            <v:imagedata r:id="rId46" o:title=""/>
          </v:shape>
          <o:OLEObject Type="Embed" ProgID="Equation.DSMT4" ShapeID="_x0000_i1044" DrawAspect="Content" ObjectID="_1810720316" r:id="rId47"/>
        </w:object>
      </w:r>
      <w:r w:rsidRPr="00413BBB">
        <w:rPr>
          <w:lang w:val="en-US"/>
        </w:rPr>
        <w:t xml:space="preserve"> </w:t>
      </w:r>
      <w:r w:rsidRPr="00B56D1C">
        <w:sym w:font="Symbol" w:char="00AE"/>
      </w:r>
      <w:r w:rsidRPr="00413BBB">
        <w:rPr>
          <w:lang w:val="en-US"/>
        </w:rPr>
        <w:t xml:space="preserve"> </w:t>
      </w:r>
      <w:r w:rsidRPr="00413BBB">
        <w:rPr>
          <w:b/>
          <w:bCs/>
        </w:rPr>
        <w:t>Ι</w:t>
      </w:r>
      <w:r w:rsidRPr="00413BBB">
        <w:rPr>
          <w:b/>
          <w:bCs/>
          <w:lang w:val="en-US"/>
        </w:rPr>
        <w:t xml:space="preserve"> = 5</w:t>
      </w:r>
      <w:r w:rsidRPr="00413BBB">
        <w:rPr>
          <w:b/>
          <w:bCs/>
        </w:rPr>
        <w:t>π</w:t>
      </w:r>
      <w:r w:rsidRPr="00413BBB">
        <w:rPr>
          <w:b/>
          <w:bCs/>
          <w:lang w:val="en-US"/>
        </w:rPr>
        <w:t xml:space="preserve"> </w:t>
      </w:r>
      <w:r w:rsidRPr="00413BBB">
        <w:rPr>
          <w:b/>
          <w:bCs/>
        </w:rPr>
        <w:t>Α</w:t>
      </w:r>
      <w:r w:rsidRPr="00413BBB">
        <w:rPr>
          <w:lang w:val="en-US"/>
        </w:rPr>
        <w:t>.</w:t>
      </w:r>
    </w:p>
    <w:p w14:paraId="7FFBF24D" w14:textId="1EE1A153" w:rsidR="00AB0955" w:rsidRDefault="00413BBB" w:rsidP="00413BBB">
      <w:pPr>
        <w:ind w:firstLine="567"/>
        <w:jc w:val="both"/>
        <w:rPr>
          <w:lang w:val="en-US"/>
        </w:rPr>
      </w:pPr>
      <w:r w:rsidRPr="00413BBB">
        <w:t>Άρα</w:t>
      </w:r>
      <w:r w:rsidRPr="00413BBB">
        <w:rPr>
          <w:lang w:val="en-US"/>
        </w:rPr>
        <w:t xml:space="preserve"> </w:t>
      </w:r>
      <w:r w:rsidRPr="007058F3">
        <w:rPr>
          <w:lang w:val="en-US"/>
        </w:rPr>
        <w:t>Q</w:t>
      </w:r>
      <w:r w:rsidRPr="00413BBB">
        <w:rPr>
          <w:lang w:val="en-US"/>
        </w:rPr>
        <w:t xml:space="preserve"> = </w:t>
      </w:r>
      <w:r w:rsidRPr="004D5BAC">
        <w:rPr>
          <w:position w:val="-24"/>
        </w:rPr>
        <w:object w:dxaOrig="340" w:dyaOrig="680" w14:anchorId="01F42939">
          <v:shape id="_x0000_i1045" type="#_x0000_t75" style="width:17.25pt;height:33.75pt" o:ole="">
            <v:imagedata r:id="rId40" o:title=""/>
          </v:shape>
          <o:OLEObject Type="Embed" ProgID="Equation.DSMT4" ShapeID="_x0000_i1045" DrawAspect="Content" ObjectID="_1810720317" r:id="rId48"/>
        </w:object>
      </w:r>
      <w:r>
        <w:rPr>
          <w:lang w:val="en-US"/>
        </w:rPr>
        <w:t>RT</w:t>
      </w:r>
      <w:r w:rsidRPr="00413BBB">
        <w:rPr>
          <w:lang w:val="en-US"/>
        </w:rPr>
        <w:t xml:space="preserve"> = </w:t>
      </w:r>
      <w:r w:rsidRPr="004D5BAC">
        <w:rPr>
          <w:position w:val="-24"/>
        </w:rPr>
        <w:object w:dxaOrig="660" w:dyaOrig="680" w14:anchorId="62A4027D">
          <v:shape id="_x0000_i1046" type="#_x0000_t75" style="width:33pt;height:33.75pt" o:ole="">
            <v:imagedata r:id="rId49" o:title=""/>
          </v:shape>
          <o:OLEObject Type="Embed" ProgID="Equation.DSMT4" ShapeID="_x0000_i1046" DrawAspect="Content" ObjectID="_1810720318" r:id="rId50"/>
        </w:object>
      </w:r>
      <w:r w:rsidRPr="00413BBB">
        <w:rPr>
          <w:lang w:val="en-US"/>
        </w:rPr>
        <w:t xml:space="preserve">10 0,04 </w:t>
      </w:r>
      <w:r>
        <w:sym w:font="Symbol" w:char="F0AE"/>
      </w:r>
      <w:r w:rsidRPr="00413BBB">
        <w:rPr>
          <w:lang w:val="en-US"/>
        </w:rPr>
        <w:t xml:space="preserve"> </w:t>
      </w:r>
      <w:r w:rsidRPr="00413BBB">
        <w:rPr>
          <w:b/>
          <w:bCs/>
          <w:lang w:val="en-US"/>
        </w:rPr>
        <w:t>Q = 50 J.</w:t>
      </w:r>
    </w:p>
    <w:p w14:paraId="7D7124AD" w14:textId="77777777" w:rsidR="00413BBB" w:rsidRPr="00843D4D" w:rsidRDefault="00413BBB" w:rsidP="00413BBB">
      <w:pPr>
        <w:autoSpaceDE w:val="0"/>
        <w:autoSpaceDN w:val="0"/>
        <w:adjustRightInd w:val="0"/>
        <w:rPr>
          <w:b/>
          <w:bCs/>
          <w:lang w:val="en-US"/>
        </w:rPr>
      </w:pPr>
    </w:p>
    <w:p w14:paraId="4D4C3A7B" w14:textId="1382011B" w:rsidR="00413BBB" w:rsidRPr="00B56D1C" w:rsidRDefault="00413BBB" w:rsidP="00413BBB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</w:rPr>
        <w:t xml:space="preserve">Γ3) </w:t>
      </w:r>
      <w:r w:rsidRPr="00B56D1C">
        <w:rPr>
          <w:color w:val="000000"/>
        </w:rPr>
        <w:t xml:space="preserve">Άρα, όταν διπλασιαστεί η </w:t>
      </w:r>
      <w:r>
        <w:rPr>
          <w:color w:val="000000"/>
        </w:rPr>
        <w:t>γωνιακή ταχύτητα</w:t>
      </w:r>
      <w:r w:rsidRPr="00B56D1C">
        <w:rPr>
          <w:color w:val="000000"/>
        </w:rPr>
        <w:t xml:space="preserve"> θα είναι: </w:t>
      </w:r>
    </w:p>
    <w:p w14:paraId="5846D370" w14:textId="011B686E" w:rsidR="00413BBB" w:rsidRPr="00413BBB" w:rsidRDefault="00413BBB" w:rsidP="00E02A70">
      <w:pPr>
        <w:autoSpaceDE w:val="0"/>
        <w:autoSpaceDN w:val="0"/>
        <w:adjustRightInd w:val="0"/>
        <w:ind w:firstLine="567"/>
        <w:rPr>
          <w:color w:val="000000"/>
          <w:lang w:val="en-US"/>
        </w:rPr>
      </w:pPr>
      <w:r w:rsidRPr="00B56D1C">
        <w:rPr>
          <w:color w:val="000000"/>
          <w:lang w:val="en-US"/>
        </w:rPr>
        <w:t>V</w:t>
      </w:r>
      <w:r w:rsidRPr="00413BBB">
        <w:rPr>
          <w:color w:val="000000"/>
          <w:lang w:val="en-US"/>
        </w:rPr>
        <w:t>’ = 2</w:t>
      </w:r>
      <w:r w:rsidRPr="00B56D1C">
        <w:rPr>
          <w:color w:val="000000"/>
          <w:lang w:val="en-US"/>
        </w:rPr>
        <w:t>V</w:t>
      </w:r>
      <w:r w:rsidRPr="00413BBB">
        <w:rPr>
          <w:color w:val="000000"/>
          <w:lang w:val="en-US"/>
        </w:rPr>
        <w:t xml:space="preserve"> </w:t>
      </w:r>
    </w:p>
    <w:p w14:paraId="302A45EF" w14:textId="5E00146F" w:rsidR="00413BBB" w:rsidRPr="00E02A70" w:rsidRDefault="00413BBB" w:rsidP="00E02A70">
      <w:pPr>
        <w:autoSpaceDE w:val="0"/>
        <w:autoSpaceDN w:val="0"/>
        <w:adjustRightInd w:val="0"/>
        <w:ind w:firstLine="567"/>
        <w:rPr>
          <w:lang w:val="en-US"/>
        </w:rPr>
      </w:pPr>
      <w:r w:rsidRPr="00B56D1C">
        <w:rPr>
          <w:color w:val="000000"/>
          <w:lang w:val="en-US"/>
        </w:rPr>
        <w:t>I</w:t>
      </w:r>
      <w:r w:rsidRPr="00413BBB">
        <w:rPr>
          <w:color w:val="000000"/>
          <w:lang w:val="en-US"/>
        </w:rPr>
        <w:t xml:space="preserve">’ = </w:t>
      </w:r>
      <w:r w:rsidRPr="00413BBB">
        <w:rPr>
          <w:position w:val="-24"/>
        </w:rPr>
        <w:object w:dxaOrig="320" w:dyaOrig="639" w14:anchorId="4D679866">
          <v:shape id="_x0000_i1047" type="#_x0000_t75" style="width:14.25pt;height:33pt" o:ole="">
            <v:imagedata r:id="rId51" o:title=""/>
          </v:shape>
          <o:OLEObject Type="Embed" ProgID="Equation.DSMT4" ShapeID="_x0000_i1047" DrawAspect="Content" ObjectID="_1810720319" r:id="rId52"/>
        </w:object>
      </w:r>
      <w:r w:rsidRPr="00413BBB">
        <w:rPr>
          <w:lang w:val="en-US"/>
        </w:rPr>
        <w:t xml:space="preserve"> = </w:t>
      </w:r>
      <w:r w:rsidRPr="00E02A70">
        <w:rPr>
          <w:lang w:val="en-US"/>
        </w:rPr>
        <w:t>2</w:t>
      </w:r>
      <w:r>
        <w:t>Ι</w:t>
      </w:r>
      <w:r w:rsidRPr="00E02A70">
        <w:rPr>
          <w:lang w:val="en-US"/>
        </w:rPr>
        <w:t xml:space="preserve"> = 10</w:t>
      </w:r>
      <w:r>
        <w:t>π</w:t>
      </w:r>
      <w:r w:rsidRPr="00E02A70">
        <w:rPr>
          <w:lang w:val="en-US"/>
        </w:rPr>
        <w:t xml:space="preserve"> </w:t>
      </w:r>
      <w:r>
        <w:t>Α</w:t>
      </w:r>
    </w:p>
    <w:p w14:paraId="2792E9A6" w14:textId="351DFB80" w:rsidR="00413BBB" w:rsidRPr="003521AA" w:rsidRDefault="00413BBB" w:rsidP="00413BBB">
      <w:pPr>
        <w:pStyle w:val="Default"/>
        <w:rPr>
          <w:rFonts w:ascii="Comic Sans MS" w:hAnsi="Comic Sans MS"/>
          <w:lang w:val="en-US"/>
        </w:rPr>
      </w:pPr>
      <w:r w:rsidRPr="003521AA">
        <w:rPr>
          <w:rFonts w:ascii="Comic Sans MS" w:hAnsi="Comic Sans MS"/>
          <w:lang w:val="en-US"/>
        </w:rPr>
        <w:tab/>
      </w:r>
      <w:r w:rsidRPr="007058F3">
        <w:rPr>
          <w:rFonts w:ascii="Comic Sans MS" w:hAnsi="Comic Sans MS"/>
          <w:lang w:val="en-US"/>
        </w:rPr>
        <w:t>T</w:t>
      </w:r>
      <w:r w:rsidRPr="00413BBB">
        <w:rPr>
          <w:rFonts w:ascii="Comic Sans MS" w:hAnsi="Comic Sans MS"/>
          <w:lang w:val="en-US"/>
        </w:rPr>
        <w:t>’</w:t>
      </w:r>
      <w:r w:rsidRPr="003521AA">
        <w:rPr>
          <w:rFonts w:ascii="Comic Sans MS" w:hAnsi="Comic Sans MS"/>
          <w:lang w:val="en-US"/>
        </w:rPr>
        <w:t xml:space="preserve"> = </w:t>
      </w:r>
      <w:r w:rsidRPr="00CD5E74">
        <w:rPr>
          <w:rFonts w:ascii="Comic Sans MS" w:hAnsi="Comic Sans MS"/>
          <w:position w:val="-24"/>
        </w:rPr>
        <w:object w:dxaOrig="400" w:dyaOrig="620" w14:anchorId="1538C671">
          <v:shape id="_x0000_i1048" type="#_x0000_t75" style="width:19.5pt;height:30.75pt" o:ole="">
            <v:imagedata r:id="rId53" o:title=""/>
          </v:shape>
          <o:OLEObject Type="Embed" ProgID="Equation.DSMT4" ShapeID="_x0000_i1048" DrawAspect="Content" ObjectID="_1810720320" r:id="rId54"/>
        </w:object>
      </w:r>
      <w:r w:rsidRPr="003521AA">
        <w:rPr>
          <w:rFonts w:ascii="Comic Sans MS" w:hAnsi="Comic Sans MS" w:cs="Cambria Math"/>
          <w:lang w:val="en-US"/>
        </w:rPr>
        <w:t xml:space="preserve"> </w:t>
      </w:r>
      <w:r w:rsidRPr="003521AA">
        <w:rPr>
          <w:rFonts w:ascii="Comic Sans MS" w:hAnsi="Comic Sans MS"/>
          <w:lang w:val="en-US"/>
        </w:rPr>
        <w:t xml:space="preserve">= </w:t>
      </w:r>
      <w:r w:rsidRPr="007058F3">
        <w:rPr>
          <w:rFonts w:ascii="Comic Sans MS" w:hAnsi="Comic Sans MS"/>
          <w:position w:val="-24"/>
        </w:rPr>
        <w:object w:dxaOrig="279" w:dyaOrig="620" w14:anchorId="3E218909">
          <v:shape id="_x0000_i1049" type="#_x0000_t75" style="width:14.25pt;height:31.5pt" o:ole="">
            <v:imagedata r:id="rId55" o:title=""/>
          </v:shape>
          <o:OLEObject Type="Embed" ProgID="Equation.DSMT4" ShapeID="_x0000_i1049" DrawAspect="Content" ObjectID="_1810720321" r:id="rId56"/>
        </w:object>
      </w:r>
      <w:r w:rsidRPr="003521AA">
        <w:rPr>
          <w:rFonts w:ascii="Comic Sans MS" w:hAnsi="Comic Sans MS" w:cs="Cambria Math"/>
          <w:lang w:val="en-US"/>
        </w:rPr>
        <w:t xml:space="preserve"> </w:t>
      </w:r>
      <w:r w:rsidRPr="007058F3">
        <w:rPr>
          <w:rFonts w:ascii="Comic Sans MS" w:hAnsi="Comic Sans MS"/>
          <w:lang w:val="en-US"/>
        </w:rPr>
        <w:sym w:font="Symbol" w:char="F0AE"/>
      </w:r>
      <w:r w:rsidRPr="003521AA">
        <w:rPr>
          <w:rFonts w:ascii="Comic Sans MS" w:hAnsi="Comic Sans MS"/>
          <w:lang w:val="en-US"/>
        </w:rPr>
        <w:t xml:space="preserve"> </w:t>
      </w:r>
      <w:r w:rsidRPr="007058F3">
        <w:rPr>
          <w:rFonts w:ascii="Comic Sans MS" w:hAnsi="Comic Sans MS"/>
          <w:b/>
          <w:lang w:val="en-US"/>
        </w:rPr>
        <w:t>T</w:t>
      </w:r>
      <w:r w:rsidRPr="003521AA">
        <w:rPr>
          <w:rFonts w:ascii="Comic Sans MS" w:hAnsi="Comic Sans MS"/>
          <w:b/>
          <w:lang w:val="en-US"/>
        </w:rPr>
        <w:t xml:space="preserve"> = 0,0</w:t>
      </w:r>
      <w:r w:rsidRPr="00413BBB">
        <w:rPr>
          <w:rFonts w:ascii="Comic Sans MS" w:hAnsi="Comic Sans MS"/>
          <w:b/>
          <w:lang w:val="en-US"/>
        </w:rPr>
        <w:t>2</w:t>
      </w:r>
      <w:r w:rsidRPr="003521AA">
        <w:rPr>
          <w:rFonts w:ascii="Comic Sans MS" w:hAnsi="Comic Sans MS"/>
          <w:b/>
          <w:lang w:val="en-US"/>
        </w:rPr>
        <w:t xml:space="preserve"> </w:t>
      </w:r>
      <w:r w:rsidRPr="007058F3">
        <w:rPr>
          <w:rFonts w:ascii="Comic Sans MS" w:hAnsi="Comic Sans MS"/>
          <w:b/>
          <w:lang w:val="en-US"/>
        </w:rPr>
        <w:t>s</w:t>
      </w:r>
      <w:r w:rsidRPr="003521AA">
        <w:rPr>
          <w:rFonts w:ascii="Comic Sans MS" w:hAnsi="Comic Sans MS"/>
          <w:b/>
          <w:lang w:val="en-US"/>
        </w:rPr>
        <w:t>.</w:t>
      </w:r>
      <w:r w:rsidRPr="003521AA">
        <w:rPr>
          <w:rFonts w:ascii="Comic Sans MS" w:hAnsi="Comic Sans MS"/>
          <w:lang w:val="en-US"/>
        </w:rPr>
        <w:t xml:space="preserve">  </w:t>
      </w:r>
    </w:p>
    <w:p w14:paraId="79E8F855" w14:textId="0AC41AE0" w:rsidR="00413BBB" w:rsidRPr="006C63F5" w:rsidRDefault="00413BBB" w:rsidP="00E02A70">
      <w:pPr>
        <w:ind w:firstLine="567"/>
        <w:jc w:val="both"/>
        <w:rPr>
          <w:lang w:val="en-US"/>
        </w:rPr>
      </w:pPr>
      <w:r w:rsidRPr="007058F3">
        <w:rPr>
          <w:lang w:val="en-US"/>
        </w:rPr>
        <w:t>Q</w:t>
      </w:r>
      <w:r w:rsidRPr="006C63F5">
        <w:rPr>
          <w:lang w:val="en-US"/>
        </w:rPr>
        <w:t xml:space="preserve">’ = </w:t>
      </w:r>
      <w:r w:rsidRPr="004D5BAC">
        <w:rPr>
          <w:position w:val="-24"/>
        </w:rPr>
        <w:object w:dxaOrig="380" w:dyaOrig="680" w14:anchorId="5BF9F4ED">
          <v:shape id="_x0000_i1050" type="#_x0000_t75" style="width:18.75pt;height:33.75pt" o:ole="">
            <v:imagedata r:id="rId57" o:title=""/>
          </v:shape>
          <o:OLEObject Type="Embed" ProgID="Equation.DSMT4" ShapeID="_x0000_i1050" DrawAspect="Content" ObjectID="_1810720322" r:id="rId58"/>
        </w:object>
      </w:r>
      <w:r>
        <w:rPr>
          <w:lang w:val="en-US"/>
        </w:rPr>
        <w:t>RT</w:t>
      </w:r>
      <w:r w:rsidRPr="006C63F5">
        <w:rPr>
          <w:lang w:val="en-US"/>
        </w:rPr>
        <w:t xml:space="preserve">’ = </w:t>
      </w:r>
      <w:r w:rsidRPr="004D5BAC">
        <w:rPr>
          <w:position w:val="-24"/>
        </w:rPr>
        <w:object w:dxaOrig="760" w:dyaOrig="680" w14:anchorId="1F361C50">
          <v:shape id="_x0000_i1051" type="#_x0000_t75" style="width:38.25pt;height:33.75pt" o:ole="">
            <v:imagedata r:id="rId59" o:title=""/>
          </v:shape>
          <o:OLEObject Type="Embed" ProgID="Equation.DSMT4" ShapeID="_x0000_i1051" DrawAspect="Content" ObjectID="_1810720323" r:id="rId60"/>
        </w:object>
      </w:r>
      <w:r w:rsidRPr="006C63F5">
        <w:rPr>
          <w:lang w:val="en-US"/>
        </w:rPr>
        <w:t xml:space="preserve">10 0,02 </w:t>
      </w:r>
      <w:r>
        <w:sym w:font="Symbol" w:char="F0AE"/>
      </w:r>
      <w:r w:rsidRPr="006C63F5">
        <w:rPr>
          <w:lang w:val="en-US"/>
        </w:rPr>
        <w:t xml:space="preserve"> </w:t>
      </w:r>
      <w:r w:rsidRPr="00413BBB">
        <w:rPr>
          <w:b/>
          <w:bCs/>
          <w:lang w:val="en-US"/>
        </w:rPr>
        <w:t>Q</w:t>
      </w:r>
      <w:r w:rsidRPr="006C63F5">
        <w:rPr>
          <w:b/>
          <w:bCs/>
          <w:lang w:val="en-US"/>
        </w:rPr>
        <w:t xml:space="preserve">’ = 100 </w:t>
      </w:r>
      <w:r w:rsidRPr="00413BBB">
        <w:rPr>
          <w:b/>
          <w:bCs/>
          <w:lang w:val="en-US"/>
        </w:rPr>
        <w:t>J</w:t>
      </w:r>
      <w:r w:rsidRPr="006C63F5">
        <w:rPr>
          <w:b/>
          <w:bCs/>
          <w:lang w:val="en-US"/>
        </w:rPr>
        <w:t>.</w:t>
      </w:r>
    </w:p>
    <w:p w14:paraId="622E22BE" w14:textId="33CB9411" w:rsidR="00413BBB" w:rsidRPr="00E02A70" w:rsidRDefault="00E02A70" w:rsidP="00E02A70">
      <w:pPr>
        <w:ind w:firstLine="567"/>
        <w:jc w:val="both"/>
      </w:pPr>
      <w:r>
        <w:t>Άρα το ποσοστό μεταβολής της εκλυόμενης θερμότητας</w:t>
      </w:r>
      <w:r w:rsidRPr="00E02A70">
        <w:t xml:space="preserve"> </w:t>
      </w:r>
      <w:r>
        <w:t xml:space="preserve">είναι: </w:t>
      </w:r>
    </w:p>
    <w:p w14:paraId="4010E61F" w14:textId="77777777" w:rsidR="00C80F14" w:rsidRDefault="00C80F14" w:rsidP="00E02A70">
      <w:pPr>
        <w:ind w:firstLine="567"/>
        <w:jc w:val="both"/>
      </w:pPr>
    </w:p>
    <w:p w14:paraId="6E831A4B" w14:textId="5D1C35EF" w:rsidR="00E02A70" w:rsidRDefault="00843D4D" w:rsidP="00E02A70">
      <w:pPr>
        <w:ind w:firstLine="567"/>
        <w:jc w:val="both"/>
        <w:rPr>
          <w:b/>
          <w:bCs/>
        </w:rPr>
      </w:pPr>
      <w:r w:rsidRPr="004D5BAC">
        <w:rPr>
          <w:position w:val="-28"/>
        </w:rPr>
        <w:object w:dxaOrig="1939" w:dyaOrig="700" w14:anchorId="668661AF">
          <v:shape id="_x0000_i1052" type="#_x0000_t75" style="width:96.75pt;height:35.25pt" o:ole="">
            <v:imagedata r:id="rId61" o:title=""/>
          </v:shape>
          <o:OLEObject Type="Embed" ProgID="Equation.DSMT4" ShapeID="_x0000_i1052" DrawAspect="Content" ObjectID="_1810720324" r:id="rId62"/>
        </w:object>
      </w:r>
      <w:r w:rsidR="00E02A70" w:rsidRPr="00C80F14">
        <w:t xml:space="preserve">= </w:t>
      </w:r>
      <w:r>
        <w:t>1</w:t>
      </w:r>
      <w:r w:rsidR="00E02A70" w:rsidRPr="00C80F14">
        <w:t xml:space="preserve"> </w:t>
      </w:r>
      <w:r w:rsidR="00E02A70">
        <w:t xml:space="preserve">η </w:t>
      </w:r>
      <w:r w:rsidRPr="00843D4D">
        <w:rPr>
          <w:b/>
          <w:bCs/>
        </w:rPr>
        <w:t>10</w:t>
      </w:r>
      <w:r w:rsidR="00E02A70" w:rsidRPr="00843D4D">
        <w:rPr>
          <w:b/>
          <w:bCs/>
        </w:rPr>
        <w:t>0%</w:t>
      </w:r>
      <w:r w:rsidR="00E02A70" w:rsidRPr="00E02A70">
        <w:rPr>
          <w:b/>
          <w:bCs/>
        </w:rPr>
        <w:t>.</w:t>
      </w:r>
    </w:p>
    <w:p w14:paraId="133651F6" w14:textId="690A5D52" w:rsidR="00843D4D" w:rsidRDefault="0063427C" w:rsidP="00E02A70">
      <w:pPr>
        <w:jc w:val="both"/>
        <w:rPr>
          <w:b/>
          <w:bCs/>
        </w:rPr>
      </w:pPr>
      <w:r>
        <w:rPr>
          <w:noProof/>
        </w:rPr>
        <w:lastRenderedPageBreak/>
        <w:object w:dxaOrig="1440" w:dyaOrig="1440" w14:anchorId="7442C4B7">
          <v:shape id="_x0000_s1041" type="#_x0000_t75" style="position:absolute;left:0;text-align:left;margin-left:397.55pt;margin-top:4.7pt;width:69.75pt;height:111.45pt;z-index:251659264;mso-position-horizontal-relative:margin" stroked="t">
            <v:imagedata r:id="rId63" o:title="" croptop="-4756f" cropbottom="-3040f" cropleft="4491f" cropright="7151f"/>
            <w10:wrap type="square" anchorx="margin"/>
          </v:shape>
          <o:OLEObject Type="Embed" ProgID="Word.Picture.8" ShapeID="_x0000_s1041" DrawAspect="Content" ObjectID="_1810720328" r:id="rId64"/>
        </w:object>
      </w:r>
    </w:p>
    <w:p w14:paraId="00114CFF" w14:textId="5636E685" w:rsidR="00E02A70" w:rsidRDefault="00E02A70" w:rsidP="00E02A70">
      <w:pPr>
        <w:jc w:val="both"/>
      </w:pPr>
      <w:r>
        <w:rPr>
          <w:b/>
          <w:bCs/>
        </w:rPr>
        <w:t xml:space="preserve">Γ4) </w:t>
      </w:r>
      <w:r>
        <w:t xml:space="preserve">Επειδή οι αγωγοί διαρρέονται από ομόρροπα ρεύματα </w:t>
      </w:r>
      <w:r w:rsidRPr="00E02A70">
        <w:rPr>
          <w:b/>
          <w:bCs/>
        </w:rPr>
        <w:t>θα έλκονται</w:t>
      </w:r>
      <w:r>
        <w:t xml:space="preserve"> με δύναμη μέτρου:</w:t>
      </w:r>
    </w:p>
    <w:p w14:paraId="2374BAA8" w14:textId="04772CB4" w:rsidR="00E02A70" w:rsidRPr="00E02A70" w:rsidRDefault="00E02A70" w:rsidP="00E02A70">
      <w:pPr>
        <w:ind w:firstLine="567"/>
        <w:rPr>
          <w:lang w:val="en-US"/>
        </w:rPr>
      </w:pPr>
      <w:r w:rsidRPr="00E02A70">
        <w:rPr>
          <w:lang w:val="en-US"/>
        </w:rPr>
        <w:t xml:space="preserve">F = </w:t>
      </w:r>
      <w:r w:rsidRPr="00E02A70">
        <w:rPr>
          <w:position w:val="-24"/>
        </w:rPr>
        <w:object w:dxaOrig="920" w:dyaOrig="620" w14:anchorId="5DDA86DD">
          <v:shape id="_x0000_i1054" type="#_x0000_t75" style="width:45pt;height:30.75pt" o:ole="" fillcolor="window">
            <v:imagedata r:id="rId65" o:title=""/>
          </v:shape>
          <o:OLEObject Type="Embed" ProgID="Equation.DSMT4" ShapeID="_x0000_i1054" DrawAspect="Content" ObjectID="_1810720325" r:id="rId66"/>
        </w:object>
      </w:r>
      <w:r w:rsidRPr="00843D4D">
        <w:rPr>
          <w:lang w:val="en-US"/>
        </w:rPr>
        <w:t>ℓ</w:t>
      </w:r>
      <w:r>
        <w:rPr>
          <w:lang w:val="en-US"/>
        </w:rPr>
        <w:t xml:space="preserve"> </w:t>
      </w:r>
    </w:p>
    <w:p w14:paraId="5333115D" w14:textId="79BC9188" w:rsidR="00E02A70" w:rsidRDefault="00E02A70" w:rsidP="00E02A70">
      <w:pPr>
        <w:ind w:firstLine="567"/>
        <w:jc w:val="both"/>
        <w:rPr>
          <w:lang w:val="en-US"/>
        </w:rPr>
      </w:pPr>
      <w:r w:rsidRPr="00B56D1C">
        <w:rPr>
          <w:color w:val="000000"/>
          <w:lang w:val="en-US"/>
        </w:rPr>
        <w:t>I</w:t>
      </w:r>
      <w:r w:rsidRPr="00413BBB">
        <w:rPr>
          <w:color w:val="000000"/>
          <w:lang w:val="en-US"/>
        </w:rPr>
        <w:t xml:space="preserve"> = </w:t>
      </w:r>
      <w:r w:rsidRPr="00413BBB">
        <w:rPr>
          <w:position w:val="-24"/>
        </w:rPr>
        <w:object w:dxaOrig="260" w:dyaOrig="620" w14:anchorId="2B9A3BB2">
          <v:shape id="_x0000_i1055" type="#_x0000_t75" style="width:11.25pt;height:32.25pt" o:ole="">
            <v:imagedata r:id="rId67" o:title=""/>
          </v:shape>
          <o:OLEObject Type="Embed" ProgID="Equation.DSMT4" ShapeID="_x0000_i1055" DrawAspect="Content" ObjectID="_1810720326" r:id="rId68"/>
        </w:object>
      </w:r>
      <w:r w:rsidRPr="00843D4D">
        <w:rPr>
          <w:lang w:val="en-US"/>
        </w:rPr>
        <w:t xml:space="preserve"> = 2</w:t>
      </w:r>
      <w:proofErr w:type="gramStart"/>
      <w:r>
        <w:rPr>
          <w:lang w:val="en-US"/>
        </w:rPr>
        <w:t xml:space="preserve">A  </w:t>
      </w:r>
      <w:r>
        <w:t>άρα</w:t>
      </w:r>
      <w:proofErr w:type="gramEnd"/>
      <w:r w:rsidRPr="00843D4D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E02A70">
        <w:rPr>
          <w:b/>
          <w:bCs/>
          <w:lang w:val="en-US"/>
        </w:rPr>
        <w:t>F = 10</w:t>
      </w:r>
      <w:r w:rsidRPr="00E02A70">
        <w:rPr>
          <w:b/>
          <w:bCs/>
          <w:vertAlign w:val="superscript"/>
          <w:lang w:val="en-US"/>
        </w:rPr>
        <w:t>-4</w:t>
      </w:r>
      <w:r w:rsidRPr="00E02A70">
        <w:rPr>
          <w:b/>
          <w:bCs/>
          <w:lang w:val="en-US"/>
        </w:rPr>
        <w:t xml:space="preserve"> N</w:t>
      </w:r>
      <w:r>
        <w:rPr>
          <w:lang w:val="en-US"/>
        </w:rPr>
        <w:t xml:space="preserve"> </w:t>
      </w:r>
    </w:p>
    <w:p w14:paraId="119B7F98" w14:textId="77777777" w:rsidR="006C63F5" w:rsidRDefault="006C63F5" w:rsidP="0007258C">
      <w:pPr>
        <w:jc w:val="center"/>
        <w:rPr>
          <w:b/>
          <w:color w:val="000000"/>
          <w:u w:val="single"/>
        </w:rPr>
      </w:pPr>
    </w:p>
    <w:p w14:paraId="1F815EFD" w14:textId="77777777" w:rsidR="006C63F5" w:rsidRDefault="006C63F5" w:rsidP="0007258C">
      <w:pPr>
        <w:jc w:val="center"/>
        <w:rPr>
          <w:b/>
          <w:color w:val="000000"/>
          <w:u w:val="single"/>
        </w:rPr>
      </w:pPr>
    </w:p>
    <w:p w14:paraId="22D54107" w14:textId="157AB513" w:rsidR="00220A01" w:rsidRPr="00843D4D" w:rsidRDefault="00220A01" w:rsidP="0007258C">
      <w:pPr>
        <w:jc w:val="center"/>
        <w:rPr>
          <w:b/>
          <w:color w:val="000000"/>
          <w:u w:val="single"/>
          <w:lang w:val="en-US"/>
        </w:rPr>
      </w:pPr>
      <w:r w:rsidRPr="000009D9">
        <w:rPr>
          <w:b/>
          <w:color w:val="000000"/>
          <w:u w:val="single"/>
        </w:rPr>
        <w:t>ΘΕΜΑ</w:t>
      </w:r>
      <w:r w:rsidRPr="00843D4D">
        <w:rPr>
          <w:b/>
          <w:color w:val="000000"/>
          <w:u w:val="single"/>
          <w:lang w:val="en-US"/>
        </w:rPr>
        <w:t xml:space="preserve"> </w:t>
      </w:r>
      <w:r w:rsidR="00EB4613" w:rsidRPr="000009D9">
        <w:rPr>
          <w:b/>
          <w:color w:val="000000"/>
          <w:u w:val="single"/>
        </w:rPr>
        <w:t>Δ</w:t>
      </w:r>
    </w:p>
    <w:p w14:paraId="25E76783" w14:textId="54FAAB84" w:rsidR="002A7F4C" w:rsidRDefault="002A7F4C" w:rsidP="006152CC">
      <w:pPr>
        <w:pStyle w:val="a7"/>
        <w:spacing w:after="0"/>
        <w:jc w:val="both"/>
        <w:rPr>
          <w:color w:val="000000"/>
          <w:lang w:val="en-US"/>
        </w:rPr>
      </w:pPr>
    </w:p>
    <w:p w14:paraId="2F92D16D" w14:textId="3A74E0D5" w:rsidR="00843D4D" w:rsidRDefault="00843D4D" w:rsidP="006152CC">
      <w:pPr>
        <w:pStyle w:val="a7"/>
        <w:spacing w:after="0"/>
        <w:jc w:val="both"/>
        <w:rPr>
          <w:color w:val="000000"/>
          <w:lang w:val="en-US"/>
        </w:rPr>
      </w:pPr>
      <w:r w:rsidRPr="00843D4D">
        <w:rPr>
          <w:noProof/>
          <w:color w:val="000000"/>
          <w:lang w:val="en-US"/>
        </w:rPr>
        <w:drawing>
          <wp:inline distT="0" distB="0" distL="0" distR="0" wp14:anchorId="0B7B49EA" wp14:editId="598422A3">
            <wp:extent cx="5257800" cy="54387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1CAD" w14:textId="1551314D" w:rsidR="00843D4D" w:rsidRDefault="00843D4D" w:rsidP="006152CC">
      <w:pPr>
        <w:pStyle w:val="a7"/>
        <w:spacing w:after="0"/>
        <w:jc w:val="both"/>
        <w:rPr>
          <w:color w:val="000000"/>
          <w:lang w:val="en-US"/>
        </w:rPr>
      </w:pPr>
    </w:p>
    <w:p w14:paraId="66DD0846" w14:textId="48935333" w:rsidR="00843D4D" w:rsidRDefault="00843D4D" w:rsidP="006152CC">
      <w:pPr>
        <w:pStyle w:val="a7"/>
        <w:spacing w:after="0"/>
        <w:jc w:val="both"/>
        <w:rPr>
          <w:color w:val="000000"/>
          <w:lang w:val="en-US"/>
        </w:rPr>
      </w:pPr>
    </w:p>
    <w:p w14:paraId="56EBA956" w14:textId="38FA36F5" w:rsidR="00843D4D" w:rsidRDefault="00843D4D" w:rsidP="006152CC">
      <w:pPr>
        <w:pStyle w:val="a7"/>
        <w:spacing w:after="0"/>
        <w:jc w:val="both"/>
        <w:rPr>
          <w:color w:val="000000"/>
          <w:lang w:val="en-US"/>
        </w:rPr>
      </w:pPr>
      <w:r w:rsidRPr="00843D4D">
        <w:rPr>
          <w:noProof/>
          <w:color w:val="000000"/>
          <w:lang w:val="en-US"/>
        </w:rPr>
        <w:lastRenderedPageBreak/>
        <w:drawing>
          <wp:inline distT="0" distB="0" distL="0" distR="0" wp14:anchorId="704BB8FF" wp14:editId="08BB48CB">
            <wp:extent cx="5676900" cy="8639810"/>
            <wp:effectExtent l="0" t="0" r="0" b="88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15BD" w14:textId="23C2F876" w:rsidR="00843D4D" w:rsidRDefault="008910E4" w:rsidP="006152CC">
      <w:pPr>
        <w:pStyle w:val="a7"/>
        <w:spacing w:after="0"/>
        <w:jc w:val="both"/>
        <w:rPr>
          <w:color w:val="000000"/>
          <w:lang w:val="en-US"/>
        </w:rPr>
      </w:pPr>
      <w:r w:rsidRPr="008910E4">
        <w:rPr>
          <w:noProof/>
          <w:color w:val="000000"/>
          <w:lang w:val="en-US"/>
        </w:rPr>
        <w:lastRenderedPageBreak/>
        <w:drawing>
          <wp:inline distT="0" distB="0" distL="0" distR="0" wp14:anchorId="5C3CA3F6" wp14:editId="4EFBDF0B">
            <wp:extent cx="5939790" cy="5924550"/>
            <wp:effectExtent l="0" t="0" r="381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6"/>
                    <a:stretch/>
                  </pic:blipFill>
                  <pic:spPr bwMode="auto">
                    <a:xfrm>
                      <a:off x="0" y="0"/>
                      <a:ext cx="593979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28D87" w14:textId="77777777" w:rsidR="00D338E8" w:rsidRDefault="00D338E8" w:rsidP="006152CC">
      <w:pPr>
        <w:pStyle w:val="a7"/>
        <w:spacing w:after="0"/>
        <w:jc w:val="both"/>
        <w:rPr>
          <w:color w:val="000000"/>
          <w:lang w:val="en-US"/>
        </w:rPr>
      </w:pPr>
    </w:p>
    <w:p w14:paraId="2FA87DD1" w14:textId="77777777" w:rsidR="00D338E8" w:rsidRPr="000F73E8" w:rsidRDefault="00D338E8" w:rsidP="00D338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line="360" w:lineRule="auto"/>
        <w:jc w:val="center"/>
        <w:rPr>
          <w:b/>
          <w:sz w:val="20"/>
          <w:szCs w:val="20"/>
        </w:rPr>
      </w:pPr>
      <w:r w:rsidRPr="000F73E8">
        <w:rPr>
          <w:b/>
          <w:sz w:val="20"/>
          <w:szCs w:val="20"/>
        </w:rPr>
        <w:t xml:space="preserve">ΤΙΣ ΑΠΑΝΤΗΣΕΙΣ ΕΠΙΜΕΛΗΘΗΚΕ Ο ΤΟΜΕΑΣ ΤΩΝ ΦΥΣΙΚΩΝ  ΤΩΝ ΦΡΟΝΤΙΣΤΗΡΙΩΝ </w:t>
      </w:r>
    </w:p>
    <w:p w14:paraId="6DEF8614" w14:textId="77777777" w:rsidR="00D338E8" w:rsidRPr="000F73E8" w:rsidRDefault="00D338E8" w:rsidP="00D338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line="360" w:lineRule="auto"/>
        <w:jc w:val="center"/>
        <w:rPr>
          <w:b/>
        </w:rPr>
      </w:pPr>
      <w:r w:rsidRPr="000F73E8">
        <w:rPr>
          <w:b/>
        </w:rPr>
        <w:t>«ΟΜΟΚΕΝΤΡΟ» ΦΛΩΡΟΠΟΥΛΟΥ</w:t>
      </w:r>
    </w:p>
    <w:p w14:paraId="18F78E3A" w14:textId="153D5FC2" w:rsidR="00D338E8" w:rsidRPr="000F73E8" w:rsidRDefault="00D338E8" w:rsidP="00D338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line="360" w:lineRule="auto"/>
        <w:jc w:val="center"/>
        <w:rPr>
          <w:b/>
        </w:rPr>
      </w:pPr>
      <w:r w:rsidRPr="000F73E8">
        <w:rPr>
          <w:b/>
        </w:rPr>
        <w:t>ΗΜΕΛ</w:t>
      </w:r>
      <w:r>
        <w:rPr>
          <w:b/>
        </w:rPr>
        <w:t>ΛΟΣ Μ. – ΚΟΥΣΗΣ Γ.</w:t>
      </w:r>
      <w:r>
        <w:rPr>
          <w:b/>
        </w:rPr>
        <w:t xml:space="preserve"> – ΛΙΑΒΑΡΗΣ Γ.</w:t>
      </w:r>
    </w:p>
    <w:p w14:paraId="6C17FC58" w14:textId="77777777" w:rsidR="00D338E8" w:rsidRPr="00D338E8" w:rsidRDefault="00D338E8" w:rsidP="00D338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line="360" w:lineRule="auto"/>
        <w:jc w:val="center"/>
        <w:rPr>
          <w:rFonts w:ascii="Times New Roman" w:hAnsi="Times New Roman"/>
          <w:b/>
        </w:rPr>
      </w:pPr>
      <w:hyperlink r:id="rId72" w:history="1">
        <w:r w:rsidRPr="00D338E8">
          <w:rPr>
            <w:rStyle w:val="-"/>
            <w:b/>
            <w:color w:val="auto"/>
            <w:lang w:val="en-US"/>
          </w:rPr>
          <w:t>www</w:t>
        </w:r>
        <w:r w:rsidRPr="00D338E8">
          <w:rPr>
            <w:rStyle w:val="-"/>
            <w:b/>
            <w:color w:val="auto"/>
          </w:rPr>
          <w:t>.</w:t>
        </w:r>
        <w:proofErr w:type="spellStart"/>
        <w:r w:rsidRPr="00D338E8">
          <w:rPr>
            <w:rStyle w:val="-"/>
            <w:b/>
            <w:color w:val="auto"/>
            <w:lang w:val="en-US"/>
          </w:rPr>
          <w:t>floropoulos</w:t>
        </w:r>
        <w:proofErr w:type="spellEnd"/>
        <w:r w:rsidRPr="00D338E8">
          <w:rPr>
            <w:rStyle w:val="-"/>
            <w:b/>
            <w:color w:val="auto"/>
          </w:rPr>
          <w:t>.</w:t>
        </w:r>
        <w:r w:rsidRPr="00D338E8">
          <w:rPr>
            <w:rStyle w:val="-"/>
            <w:b/>
            <w:color w:val="auto"/>
            <w:lang w:val="en-US"/>
          </w:rPr>
          <w:t>gr</w:t>
        </w:r>
      </w:hyperlink>
      <w:r w:rsidRPr="00D338E8">
        <w:rPr>
          <w:rFonts w:ascii="Times New Roman" w:hAnsi="Times New Roman"/>
          <w:b/>
        </w:rPr>
        <w:t xml:space="preserve"> </w:t>
      </w:r>
    </w:p>
    <w:p w14:paraId="6B37B584" w14:textId="77777777" w:rsidR="00843D4D" w:rsidRPr="00D338E8" w:rsidRDefault="00843D4D" w:rsidP="006152CC">
      <w:pPr>
        <w:pStyle w:val="a7"/>
        <w:spacing w:after="0"/>
        <w:jc w:val="both"/>
        <w:rPr>
          <w:color w:val="000000"/>
        </w:rPr>
      </w:pPr>
    </w:p>
    <w:sectPr w:rsidR="00843D4D" w:rsidRPr="00D338E8" w:rsidSect="00082D6E">
      <w:headerReference w:type="even" r:id="rId73"/>
      <w:headerReference w:type="default" r:id="rId74"/>
      <w:footerReference w:type="even" r:id="rId75"/>
      <w:footerReference w:type="default" r:id="rId76"/>
      <w:footerReference w:type="first" r:id="rId77"/>
      <w:pgSz w:w="11906" w:h="16838" w:code="9"/>
      <w:pgMar w:top="1531" w:right="1134" w:bottom="1701" w:left="1134" w:header="680" w:footer="680" w:gutter="28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6EF0F" w14:textId="77777777" w:rsidR="0063427C" w:rsidRDefault="0063427C">
      <w:r>
        <w:separator/>
      </w:r>
    </w:p>
  </w:endnote>
  <w:endnote w:type="continuationSeparator" w:id="0">
    <w:p w14:paraId="0F08D62A" w14:textId="77777777" w:rsidR="0063427C" w:rsidRDefault="0063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gOldTimes UC Pol">
    <w:altName w:val="Courier New"/>
    <w:charset w:val="00"/>
    <w:family w:val="auto"/>
    <w:pitch w:val="variable"/>
    <w:sig w:usb0="00000087" w:usb1="00000000" w:usb2="00000000" w:usb3="00000000" w:csb0="0000009B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10BC" w14:textId="77777777" w:rsidR="001E6A24" w:rsidRDefault="001E6A24">
    <w:pPr>
      <w:pStyle w:val="a6"/>
      <w:framePr w:wrap="around" w:vAnchor="text" w:hAnchor="margin" w:xAlign="center" w:y="1"/>
      <w:rPr>
        <w:rStyle w:val="a5"/>
        <w:rFonts w:ascii="Comic Sans MS" w:hAnsi="Comic Sans MS"/>
        <w:sz w:val="24"/>
      </w:rPr>
    </w:pPr>
    <w:r>
      <w:rPr>
        <w:rStyle w:val="a5"/>
        <w:rFonts w:ascii="Comic Sans MS" w:hAnsi="Comic Sans MS"/>
        <w:sz w:val="24"/>
      </w:rPr>
      <w:fldChar w:fldCharType="begin"/>
    </w:r>
    <w:r>
      <w:rPr>
        <w:rStyle w:val="a5"/>
        <w:rFonts w:ascii="Comic Sans MS" w:hAnsi="Comic Sans MS"/>
        <w:sz w:val="24"/>
      </w:rPr>
      <w:instrText xml:space="preserve">PAGE  </w:instrText>
    </w:r>
    <w:r>
      <w:rPr>
        <w:rStyle w:val="a5"/>
        <w:rFonts w:ascii="Comic Sans MS" w:hAnsi="Comic Sans MS"/>
        <w:sz w:val="24"/>
      </w:rPr>
      <w:fldChar w:fldCharType="separate"/>
    </w:r>
    <w:r>
      <w:rPr>
        <w:rStyle w:val="a5"/>
        <w:rFonts w:ascii="Comic Sans MS" w:hAnsi="Comic Sans MS"/>
        <w:noProof/>
        <w:sz w:val="24"/>
      </w:rPr>
      <w:t>6</w:t>
    </w:r>
    <w:r>
      <w:rPr>
        <w:rStyle w:val="a5"/>
        <w:rFonts w:ascii="Comic Sans MS" w:hAnsi="Comic Sans MS"/>
        <w:sz w:val="24"/>
      </w:rPr>
      <w:fldChar w:fldCharType="end"/>
    </w:r>
  </w:p>
  <w:p w14:paraId="68F6E56B" w14:textId="77777777" w:rsidR="001E6A24" w:rsidRDefault="001E6A2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mic Sans MS" w:hAnsi="Comic Sans MS"/>
        <w:sz w:val="24"/>
        <w:szCs w:val="24"/>
      </w:rPr>
      <w:id w:val="1248999736"/>
      <w:docPartObj>
        <w:docPartGallery w:val="Page Numbers (Bottom of Page)"/>
        <w:docPartUnique/>
      </w:docPartObj>
    </w:sdtPr>
    <w:sdtEndPr/>
    <w:sdtContent>
      <w:sdt>
        <w:sdtPr>
          <w:rPr>
            <w:rFonts w:ascii="Comic Sans MS" w:hAnsi="Comic Sans MS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EF6C6EB" w14:textId="77777777" w:rsidR="001E6A24" w:rsidRPr="005B6330" w:rsidRDefault="001E6A24">
            <w:pPr>
              <w:pStyle w:val="a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E4819">
              <w:rPr>
                <w:rFonts w:ascii="Comic Sans MS" w:hAnsi="Comic Sans MS"/>
                <w:spacing w:val="0"/>
                <w:sz w:val="24"/>
                <w:szCs w:val="24"/>
              </w:rPr>
              <w:t xml:space="preserve">Σελίδα </w:t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fldChar w:fldCharType="begin"/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instrText>PAGE</w:instrText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fldChar w:fldCharType="separate"/>
            </w:r>
            <w:r>
              <w:rPr>
                <w:rFonts w:ascii="Comic Sans MS" w:hAnsi="Comic Sans MS"/>
                <w:b/>
                <w:bCs/>
                <w:noProof/>
                <w:spacing w:val="0"/>
                <w:sz w:val="24"/>
                <w:szCs w:val="24"/>
              </w:rPr>
              <w:t>15</w:t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fldChar w:fldCharType="end"/>
            </w:r>
            <w:r w:rsidRPr="00AE4819">
              <w:rPr>
                <w:rFonts w:ascii="Comic Sans MS" w:hAnsi="Comic Sans MS"/>
                <w:spacing w:val="0"/>
                <w:sz w:val="24"/>
                <w:szCs w:val="24"/>
              </w:rPr>
              <w:t xml:space="preserve"> από </w:t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fldChar w:fldCharType="begin"/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instrText>NUMPAGES</w:instrText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fldChar w:fldCharType="separate"/>
            </w:r>
            <w:r>
              <w:rPr>
                <w:rFonts w:ascii="Comic Sans MS" w:hAnsi="Comic Sans MS"/>
                <w:b/>
                <w:bCs/>
                <w:noProof/>
                <w:spacing w:val="0"/>
                <w:sz w:val="24"/>
                <w:szCs w:val="24"/>
              </w:rPr>
              <w:t>15</w:t>
            </w:r>
            <w:r w:rsidRPr="00AE4819">
              <w:rPr>
                <w:rFonts w:ascii="Comic Sans MS" w:hAnsi="Comic Sans MS"/>
                <w:b/>
                <w:bCs/>
                <w:spacing w:val="0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925C1" w14:textId="77777777" w:rsidR="001E6A24" w:rsidRDefault="001E6A24">
    <w:pPr>
      <w:pStyle w:val="a6"/>
      <w:spacing w:line="140" w:lineRule="atLeast"/>
      <w:jc w:val="center"/>
      <w:rPr>
        <w:sz w:val="28"/>
        <w:u w:val="single"/>
      </w:rPr>
    </w:pPr>
  </w:p>
  <w:p w14:paraId="760A0FB0" w14:textId="77777777" w:rsidR="001E6A24" w:rsidRDefault="001E6A24">
    <w:pPr>
      <w:pStyle w:val="a6"/>
      <w:spacing w:line="140" w:lineRule="atLeast"/>
      <w:jc w:val="center"/>
      <w:rPr>
        <w:sz w:val="28"/>
        <w:u w:val="single"/>
      </w:rPr>
    </w:pPr>
    <w:r>
      <w:rPr>
        <w:sz w:val="28"/>
        <w:u w:val="single"/>
      </w:rPr>
      <w:t xml:space="preserve">ΤΕΛΟΣ </w:t>
    </w:r>
    <w:r>
      <w:rPr>
        <w:rStyle w:val="a5"/>
        <w:sz w:val="28"/>
        <w:u w:val="single"/>
      </w:rPr>
      <w:fldChar w:fldCharType="begin"/>
    </w:r>
    <w:r>
      <w:rPr>
        <w:rStyle w:val="a5"/>
        <w:sz w:val="28"/>
        <w:u w:val="single"/>
      </w:rPr>
      <w:instrText xml:space="preserve"> PAGE </w:instrText>
    </w:r>
    <w:r>
      <w:rPr>
        <w:rStyle w:val="a5"/>
        <w:sz w:val="28"/>
        <w:u w:val="single"/>
      </w:rPr>
      <w:fldChar w:fldCharType="separate"/>
    </w:r>
    <w:r>
      <w:rPr>
        <w:rStyle w:val="a5"/>
        <w:noProof/>
        <w:sz w:val="28"/>
        <w:u w:val="single"/>
      </w:rPr>
      <w:t>6</w:t>
    </w:r>
    <w:r>
      <w:rPr>
        <w:rStyle w:val="a5"/>
        <w:sz w:val="28"/>
        <w:u w:val="single"/>
      </w:rPr>
      <w:fldChar w:fldCharType="end"/>
    </w:r>
    <w:r>
      <w:rPr>
        <w:rStyle w:val="a5"/>
        <w:sz w:val="28"/>
        <w:u w:val="single"/>
      </w:rPr>
      <w:t>ΗΣ ΣΕΛΙΔΑΣ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FE9E2" w14:textId="77777777" w:rsidR="0063427C" w:rsidRDefault="0063427C">
      <w:r>
        <w:separator/>
      </w:r>
    </w:p>
  </w:footnote>
  <w:footnote w:type="continuationSeparator" w:id="0">
    <w:p w14:paraId="2DEEB45F" w14:textId="77777777" w:rsidR="0063427C" w:rsidRDefault="00634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5C87" w14:textId="77777777" w:rsidR="001E6A24" w:rsidRPr="00421E3E" w:rsidRDefault="001E6A24" w:rsidP="00C725DB">
    <w:pPr>
      <w:pStyle w:val="a4"/>
      <w:ind w:right="-6"/>
      <w:jc w:val="right"/>
      <w:rPr>
        <w:rFonts w:ascii="Comic Sans MS" w:hAnsi="Comic Sans MS"/>
        <w:b/>
        <w:bCs/>
        <w:spacing w:val="0"/>
        <w:sz w:val="22"/>
        <w:szCs w:val="22"/>
      </w:rPr>
    </w:pPr>
    <w:r>
      <w:rPr>
        <w:rFonts w:ascii="Comic Sans MS" w:hAnsi="Comic Sans MS"/>
        <w:b/>
        <w:bCs/>
        <w:spacing w:val="0"/>
        <w:sz w:val="22"/>
        <w:szCs w:val="22"/>
      </w:rPr>
      <w:t>Θέματα και α</w:t>
    </w:r>
    <w:r w:rsidRPr="00421E3E">
      <w:rPr>
        <w:rFonts w:ascii="Comic Sans MS" w:hAnsi="Comic Sans MS"/>
        <w:b/>
        <w:bCs/>
        <w:spacing w:val="0"/>
        <w:sz w:val="22"/>
        <w:szCs w:val="22"/>
      </w:rPr>
      <w:t>παντήσεις πανελληνίων εξετάσεων 2018</w:t>
    </w:r>
  </w:p>
  <w:p w14:paraId="47DF654F" w14:textId="77777777" w:rsidR="001E6A24" w:rsidRDefault="001E6A24">
    <w:pPr>
      <w:pStyle w:val="a4"/>
      <w:rPr>
        <w:rFonts w:ascii="Comic Sans MS" w:hAnsi="Comic Sans MS"/>
        <w:sz w:val="24"/>
      </w:rPr>
    </w:pPr>
    <w:r>
      <w:rPr>
        <w:rFonts w:ascii="Comic Sans MS" w:hAnsi="Comic Sans MS"/>
        <w:noProof/>
        <w:sz w:val="2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3C83EF" wp14:editId="1E9E3634">
              <wp:simplePos x="0" y="0"/>
              <wp:positionH relativeFrom="column">
                <wp:posOffset>0</wp:posOffset>
              </wp:positionH>
              <wp:positionV relativeFrom="paragraph">
                <wp:posOffset>67945</wp:posOffset>
              </wp:positionV>
              <wp:extent cx="5937250" cy="0"/>
              <wp:effectExtent l="5715" t="5715" r="10160" b="13335"/>
              <wp:wrapSquare wrapText="bothSides"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C74BB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35pt" to="467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">
              <w10:wrap type="square"/>
            </v:line>
          </w:pict>
        </mc:Fallback>
      </mc:AlternateContent>
    </w:r>
  </w:p>
  <w:p w14:paraId="603E5F5D" w14:textId="77777777" w:rsidR="001E6A24" w:rsidRDefault="001E6A24">
    <w:pPr>
      <w:pStyle w:val="a4"/>
      <w:rPr>
        <w:rFonts w:ascii="Comic Sans MS" w:hAnsi="Comic Sans MS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0565" w14:textId="603FD899" w:rsidR="001E6A24" w:rsidRPr="006C63F5" w:rsidRDefault="006C63F5" w:rsidP="006C63F5">
    <w:pPr>
      <w:pStyle w:val="a4"/>
      <w:jc w:val="center"/>
    </w:pPr>
    <w:r w:rsidRPr="00550660">
      <w:rPr>
        <w:noProof/>
      </w:rPr>
      <w:drawing>
        <wp:inline distT="0" distB="0" distL="0" distR="0" wp14:anchorId="0C654AAA" wp14:editId="24EE1082">
          <wp:extent cx="2914650" cy="952500"/>
          <wp:effectExtent l="0" t="0" r="0" b="0"/>
          <wp:docPr id="1" name="Εικόνα 1" descr="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5147ED"/>
    <w:multiLevelType w:val="hybridMultilevel"/>
    <w:tmpl w:val="9B44FF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50B09C4"/>
    <w:multiLevelType w:val="hybridMultilevel"/>
    <w:tmpl w:val="46CEAC2A"/>
    <w:lvl w:ilvl="0" w:tplc="04080001">
      <w:start w:val="1"/>
      <w:numFmt w:val="bullet"/>
      <w:lvlText w:val=""/>
      <w:lvlJc w:val="left"/>
      <w:rPr>
        <w:rFonts w:ascii="Symbol" w:hAnsi="Symbol" w:hint="default"/>
        <w:sz w:val="24"/>
        <w:szCs w:val="24"/>
        <w:vertAlign w:val="baseline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88786FD"/>
    <w:multiLevelType w:val="hybridMultilevel"/>
    <w:tmpl w:val="F89956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9A050B"/>
    <w:multiLevelType w:val="hybridMultilevel"/>
    <w:tmpl w:val="474EE52A"/>
    <w:lvl w:ilvl="0" w:tplc="38C444FE">
      <w:start w:val="1"/>
      <w:numFmt w:val="decimal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 w15:restartNumberingAfterBreak="0">
    <w:nsid w:val="06A76328"/>
    <w:multiLevelType w:val="hybridMultilevel"/>
    <w:tmpl w:val="DCC41014"/>
    <w:lvl w:ilvl="0" w:tplc="6FA22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C7483"/>
    <w:multiLevelType w:val="hybridMultilevel"/>
    <w:tmpl w:val="686A4A88"/>
    <w:lvl w:ilvl="0" w:tplc="38C444FE">
      <w:start w:val="1"/>
      <w:numFmt w:val="decimal"/>
      <w:lvlText w:val="(%1)"/>
      <w:lvlJc w:val="left"/>
      <w:pPr>
        <w:tabs>
          <w:tab w:val="num" w:pos="1287"/>
        </w:tabs>
        <w:ind w:left="1287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1A3F0F62"/>
    <w:multiLevelType w:val="hybridMultilevel"/>
    <w:tmpl w:val="994449F4"/>
    <w:lvl w:ilvl="0" w:tplc="C5A4AB36">
      <w:start w:val="1"/>
      <w:numFmt w:val="decimal"/>
      <w:lvlText w:val="7.%1"/>
      <w:lvlJc w:val="left"/>
      <w:pPr>
        <w:tabs>
          <w:tab w:val="num" w:pos="680"/>
        </w:tabs>
        <w:ind w:left="680" w:hanging="680"/>
      </w:pPr>
      <w:rPr>
        <w:rFonts w:ascii="Comic Sans MS" w:hAnsi="Comic Sans MS" w:hint="default"/>
        <w:b/>
        <w:i w:val="0"/>
        <w:color w:val="000000"/>
        <w:sz w:val="28"/>
        <w:szCs w:val="28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A1148C"/>
    <w:multiLevelType w:val="hybridMultilevel"/>
    <w:tmpl w:val="88CCA4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7B88C"/>
    <w:multiLevelType w:val="hybridMultilevel"/>
    <w:tmpl w:val="F8AD35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39B2539"/>
    <w:multiLevelType w:val="hybridMultilevel"/>
    <w:tmpl w:val="8EE691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70361"/>
    <w:multiLevelType w:val="hybridMultilevel"/>
    <w:tmpl w:val="821612C6"/>
    <w:lvl w:ilvl="0" w:tplc="6FF0AB98">
      <w:start w:val="10"/>
      <w:numFmt w:val="decimal"/>
      <w:lvlText w:val="2.%1"/>
      <w:lvlJc w:val="left"/>
      <w:pPr>
        <w:tabs>
          <w:tab w:val="num" w:pos="794"/>
        </w:tabs>
        <w:ind w:left="794" w:hanging="794"/>
      </w:pPr>
      <w:rPr>
        <w:rFonts w:ascii="Comic Sans MS" w:hAnsi="Comic Sans MS" w:hint="default"/>
        <w:b/>
        <w:i w:val="0"/>
        <w:sz w:val="28"/>
        <w:szCs w:val="28"/>
        <w:u w:val="thick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EA0208"/>
    <w:multiLevelType w:val="hybridMultilevel"/>
    <w:tmpl w:val="C20E2A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25DCF"/>
    <w:multiLevelType w:val="hybridMultilevel"/>
    <w:tmpl w:val="93AC9D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E71D8"/>
    <w:multiLevelType w:val="hybridMultilevel"/>
    <w:tmpl w:val="388233E6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F270BB6"/>
    <w:multiLevelType w:val="hybridMultilevel"/>
    <w:tmpl w:val="31AACD3A"/>
    <w:lvl w:ilvl="0" w:tplc="38C444FE">
      <w:start w:val="1"/>
      <w:numFmt w:val="decimal"/>
      <w:lvlText w:val="(%1)"/>
      <w:lvlJc w:val="left"/>
      <w:pPr>
        <w:tabs>
          <w:tab w:val="num" w:pos="1287"/>
        </w:tabs>
        <w:ind w:left="1287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418F5F11"/>
    <w:multiLevelType w:val="hybridMultilevel"/>
    <w:tmpl w:val="9CA25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92CF0"/>
    <w:multiLevelType w:val="hybridMultilevel"/>
    <w:tmpl w:val="6F901D7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7FC43C5"/>
    <w:multiLevelType w:val="hybridMultilevel"/>
    <w:tmpl w:val="2260024E"/>
    <w:lvl w:ilvl="0" w:tplc="6908B14C">
      <w:numFmt w:val="bullet"/>
      <w:lvlText w:val="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651BF"/>
    <w:multiLevelType w:val="hybridMultilevel"/>
    <w:tmpl w:val="A0929D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C24B4"/>
    <w:multiLevelType w:val="multilevel"/>
    <w:tmpl w:val="BD748562"/>
    <w:lvl w:ilvl="0">
      <w:start w:val="1"/>
      <w:numFmt w:val="decimal"/>
      <w:pStyle w:val="a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lowerRoman"/>
      <w:pStyle w:val="1"/>
      <w:lvlText w:val="%2)"/>
      <w:lvlJc w:val="left"/>
      <w:pPr>
        <w:tabs>
          <w:tab w:val="num" w:pos="680"/>
        </w:tabs>
        <w:ind w:left="680" w:hanging="32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0" w15:restartNumberingAfterBreak="0">
    <w:nsid w:val="4F326EB5"/>
    <w:multiLevelType w:val="hybridMultilevel"/>
    <w:tmpl w:val="F03CDFD8"/>
    <w:lvl w:ilvl="0" w:tplc="38C444FE">
      <w:start w:val="1"/>
      <w:numFmt w:val="decimal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 w15:restartNumberingAfterBreak="0">
    <w:nsid w:val="4F721C22"/>
    <w:multiLevelType w:val="hybridMultilevel"/>
    <w:tmpl w:val="E90CFF90"/>
    <w:lvl w:ilvl="0" w:tplc="38C444FE">
      <w:start w:val="1"/>
      <w:numFmt w:val="decimal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 w15:restartNumberingAfterBreak="0">
    <w:nsid w:val="5E7A3FD5"/>
    <w:multiLevelType w:val="hybridMultilevel"/>
    <w:tmpl w:val="45C86BF0"/>
    <w:lvl w:ilvl="0" w:tplc="31B414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4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377C21"/>
    <w:multiLevelType w:val="hybridMultilevel"/>
    <w:tmpl w:val="02526CD2"/>
    <w:lvl w:ilvl="0" w:tplc="6FA22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8A4D7A"/>
    <w:multiLevelType w:val="hybridMultilevel"/>
    <w:tmpl w:val="0F4C1A5E"/>
    <w:lvl w:ilvl="0" w:tplc="38C444FE">
      <w:start w:val="1"/>
      <w:numFmt w:val="decimal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 w15:restartNumberingAfterBreak="0">
    <w:nsid w:val="6B8D52C7"/>
    <w:multiLevelType w:val="hybridMultilevel"/>
    <w:tmpl w:val="80469E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F740E"/>
    <w:multiLevelType w:val="hybridMultilevel"/>
    <w:tmpl w:val="45CAC14E"/>
    <w:lvl w:ilvl="0" w:tplc="1B608BD8">
      <w:start w:val="1"/>
      <w:numFmt w:val="decimal"/>
      <w:lvlText w:val="(%1)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78CC7D9B"/>
    <w:multiLevelType w:val="hybridMultilevel"/>
    <w:tmpl w:val="F6E08A94"/>
    <w:lvl w:ilvl="0" w:tplc="246A657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4"/>
  </w:num>
  <w:num w:numId="4">
    <w:abstractNumId w:val="20"/>
  </w:num>
  <w:num w:numId="5">
    <w:abstractNumId w:val="3"/>
  </w:num>
  <w:num w:numId="6">
    <w:abstractNumId w:val="5"/>
  </w:num>
  <w:num w:numId="7">
    <w:abstractNumId w:val="21"/>
  </w:num>
  <w:num w:numId="8">
    <w:abstractNumId w:val="24"/>
  </w:num>
  <w:num w:numId="9">
    <w:abstractNumId w:val="19"/>
  </w:num>
  <w:num w:numId="10">
    <w:abstractNumId w:val="6"/>
  </w:num>
  <w:num w:numId="11">
    <w:abstractNumId w:val="2"/>
  </w:num>
  <w:num w:numId="12">
    <w:abstractNumId w:val="8"/>
  </w:num>
  <w:num w:numId="13">
    <w:abstractNumId w:val="11"/>
  </w:num>
  <w:num w:numId="14">
    <w:abstractNumId w:val="17"/>
  </w:num>
  <w:num w:numId="15">
    <w:abstractNumId w:val="18"/>
  </w:num>
  <w:num w:numId="16">
    <w:abstractNumId w:val="15"/>
  </w:num>
  <w:num w:numId="17">
    <w:abstractNumId w:val="22"/>
  </w:num>
  <w:num w:numId="18">
    <w:abstractNumId w:val="4"/>
  </w:num>
  <w:num w:numId="19">
    <w:abstractNumId w:val="23"/>
  </w:num>
  <w:num w:numId="20">
    <w:abstractNumId w:val="27"/>
  </w:num>
  <w:num w:numId="21">
    <w:abstractNumId w:val="25"/>
  </w:num>
  <w:num w:numId="22">
    <w:abstractNumId w:val="7"/>
  </w:num>
  <w:num w:numId="23">
    <w:abstractNumId w:val="13"/>
  </w:num>
  <w:num w:numId="24">
    <w:abstractNumId w:val="12"/>
  </w:num>
  <w:num w:numId="25">
    <w:abstractNumId w:val="9"/>
  </w:num>
  <w:num w:numId="26">
    <w:abstractNumId w:val="16"/>
  </w:num>
  <w:num w:numId="27">
    <w:abstractNumId w:val="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142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CA3"/>
    <w:rsid w:val="000009D9"/>
    <w:rsid w:val="00012D36"/>
    <w:rsid w:val="00013149"/>
    <w:rsid w:val="00013863"/>
    <w:rsid w:val="00015E6A"/>
    <w:rsid w:val="000243FD"/>
    <w:rsid w:val="00027EF9"/>
    <w:rsid w:val="000312FC"/>
    <w:rsid w:val="00036965"/>
    <w:rsid w:val="00036DA4"/>
    <w:rsid w:val="00037BE2"/>
    <w:rsid w:val="0004269D"/>
    <w:rsid w:val="00044299"/>
    <w:rsid w:val="0004736D"/>
    <w:rsid w:val="00047599"/>
    <w:rsid w:val="00056406"/>
    <w:rsid w:val="00056E4B"/>
    <w:rsid w:val="00057A39"/>
    <w:rsid w:val="00057D32"/>
    <w:rsid w:val="000604EA"/>
    <w:rsid w:val="000610BE"/>
    <w:rsid w:val="00061DD7"/>
    <w:rsid w:val="000636FB"/>
    <w:rsid w:val="0006381B"/>
    <w:rsid w:val="00064DF5"/>
    <w:rsid w:val="000709A5"/>
    <w:rsid w:val="00071742"/>
    <w:rsid w:val="00072102"/>
    <w:rsid w:val="0007258C"/>
    <w:rsid w:val="00073D0A"/>
    <w:rsid w:val="00080727"/>
    <w:rsid w:val="00082D6E"/>
    <w:rsid w:val="00083634"/>
    <w:rsid w:val="0008548D"/>
    <w:rsid w:val="00087850"/>
    <w:rsid w:val="0009295F"/>
    <w:rsid w:val="000938A4"/>
    <w:rsid w:val="000938F7"/>
    <w:rsid w:val="00097E77"/>
    <w:rsid w:val="000A0BEF"/>
    <w:rsid w:val="000B0350"/>
    <w:rsid w:val="000B6368"/>
    <w:rsid w:val="000C02E0"/>
    <w:rsid w:val="000C4196"/>
    <w:rsid w:val="000C56A5"/>
    <w:rsid w:val="000C6011"/>
    <w:rsid w:val="000C64C7"/>
    <w:rsid w:val="000D002E"/>
    <w:rsid w:val="000D10CC"/>
    <w:rsid w:val="000D181C"/>
    <w:rsid w:val="000E17CF"/>
    <w:rsid w:val="000E34DD"/>
    <w:rsid w:val="000F4E18"/>
    <w:rsid w:val="000F5ED5"/>
    <w:rsid w:val="001004B9"/>
    <w:rsid w:val="001017CD"/>
    <w:rsid w:val="0010216D"/>
    <w:rsid w:val="001054F0"/>
    <w:rsid w:val="00107EE0"/>
    <w:rsid w:val="0011036B"/>
    <w:rsid w:val="001118A9"/>
    <w:rsid w:val="0011233B"/>
    <w:rsid w:val="00112B49"/>
    <w:rsid w:val="00115016"/>
    <w:rsid w:val="001160D9"/>
    <w:rsid w:val="001205D0"/>
    <w:rsid w:val="00120716"/>
    <w:rsid w:val="00122B99"/>
    <w:rsid w:val="00127799"/>
    <w:rsid w:val="001333CC"/>
    <w:rsid w:val="001342BA"/>
    <w:rsid w:val="001349E6"/>
    <w:rsid w:val="00137341"/>
    <w:rsid w:val="00140A7A"/>
    <w:rsid w:val="001420D6"/>
    <w:rsid w:val="001428B1"/>
    <w:rsid w:val="001432AD"/>
    <w:rsid w:val="00143955"/>
    <w:rsid w:val="00144BC5"/>
    <w:rsid w:val="00145B68"/>
    <w:rsid w:val="00154672"/>
    <w:rsid w:val="00156358"/>
    <w:rsid w:val="0015709A"/>
    <w:rsid w:val="00167370"/>
    <w:rsid w:val="001704C9"/>
    <w:rsid w:val="0017501E"/>
    <w:rsid w:val="00176849"/>
    <w:rsid w:val="00180261"/>
    <w:rsid w:val="0018060F"/>
    <w:rsid w:val="00181A2C"/>
    <w:rsid w:val="00181DFF"/>
    <w:rsid w:val="00183172"/>
    <w:rsid w:val="00183CC1"/>
    <w:rsid w:val="001921D7"/>
    <w:rsid w:val="001934CF"/>
    <w:rsid w:val="00196B45"/>
    <w:rsid w:val="001A2342"/>
    <w:rsid w:val="001A2A1A"/>
    <w:rsid w:val="001A617B"/>
    <w:rsid w:val="001A643C"/>
    <w:rsid w:val="001A67AB"/>
    <w:rsid w:val="001B10DA"/>
    <w:rsid w:val="001B5607"/>
    <w:rsid w:val="001C011D"/>
    <w:rsid w:val="001C0F23"/>
    <w:rsid w:val="001C5D27"/>
    <w:rsid w:val="001C6DD5"/>
    <w:rsid w:val="001C791F"/>
    <w:rsid w:val="001D23FC"/>
    <w:rsid w:val="001D6E54"/>
    <w:rsid w:val="001D7169"/>
    <w:rsid w:val="001D75AE"/>
    <w:rsid w:val="001E0F1B"/>
    <w:rsid w:val="001E498A"/>
    <w:rsid w:val="001E6A24"/>
    <w:rsid w:val="001E6CC0"/>
    <w:rsid w:val="001F2070"/>
    <w:rsid w:val="001F2564"/>
    <w:rsid w:val="001F3EC1"/>
    <w:rsid w:val="001F6A57"/>
    <w:rsid w:val="00201301"/>
    <w:rsid w:val="00202860"/>
    <w:rsid w:val="00210D40"/>
    <w:rsid w:val="0021713B"/>
    <w:rsid w:val="00220583"/>
    <w:rsid w:val="00220A01"/>
    <w:rsid w:val="00220B04"/>
    <w:rsid w:val="00223371"/>
    <w:rsid w:val="0022566D"/>
    <w:rsid w:val="00225E0D"/>
    <w:rsid w:val="0023405D"/>
    <w:rsid w:val="00236C73"/>
    <w:rsid w:val="00247C7F"/>
    <w:rsid w:val="00257253"/>
    <w:rsid w:val="00260E7D"/>
    <w:rsid w:val="00272DCD"/>
    <w:rsid w:val="00282E31"/>
    <w:rsid w:val="00284082"/>
    <w:rsid w:val="00286967"/>
    <w:rsid w:val="00295DE9"/>
    <w:rsid w:val="002A516C"/>
    <w:rsid w:val="002A6E3F"/>
    <w:rsid w:val="002A7F4C"/>
    <w:rsid w:val="002B43AB"/>
    <w:rsid w:val="002B59C9"/>
    <w:rsid w:val="002C09C3"/>
    <w:rsid w:val="002C0BA9"/>
    <w:rsid w:val="002C2291"/>
    <w:rsid w:val="002C2EFA"/>
    <w:rsid w:val="002C58D2"/>
    <w:rsid w:val="002C7CA4"/>
    <w:rsid w:val="002C7E31"/>
    <w:rsid w:val="002D1EB0"/>
    <w:rsid w:val="002D5480"/>
    <w:rsid w:val="002E32C1"/>
    <w:rsid w:val="002E5925"/>
    <w:rsid w:val="002E6599"/>
    <w:rsid w:val="002E661F"/>
    <w:rsid w:val="002F0447"/>
    <w:rsid w:val="002F0534"/>
    <w:rsid w:val="002F0B6C"/>
    <w:rsid w:val="002F1114"/>
    <w:rsid w:val="002F1881"/>
    <w:rsid w:val="002F2409"/>
    <w:rsid w:val="003001BF"/>
    <w:rsid w:val="00302256"/>
    <w:rsid w:val="00303E51"/>
    <w:rsid w:val="00310E8E"/>
    <w:rsid w:val="003125A6"/>
    <w:rsid w:val="00313D7A"/>
    <w:rsid w:val="003157D2"/>
    <w:rsid w:val="00315F67"/>
    <w:rsid w:val="00316CAB"/>
    <w:rsid w:val="00324FB3"/>
    <w:rsid w:val="00325955"/>
    <w:rsid w:val="0033044E"/>
    <w:rsid w:val="00330C3D"/>
    <w:rsid w:val="00331AB7"/>
    <w:rsid w:val="003372FF"/>
    <w:rsid w:val="003418AA"/>
    <w:rsid w:val="00342C64"/>
    <w:rsid w:val="00344EEC"/>
    <w:rsid w:val="00345C1C"/>
    <w:rsid w:val="00351915"/>
    <w:rsid w:val="00354E78"/>
    <w:rsid w:val="003556D2"/>
    <w:rsid w:val="00360482"/>
    <w:rsid w:val="0036221E"/>
    <w:rsid w:val="003679B1"/>
    <w:rsid w:val="00371FB7"/>
    <w:rsid w:val="0038531A"/>
    <w:rsid w:val="00386667"/>
    <w:rsid w:val="0039701E"/>
    <w:rsid w:val="003A2F89"/>
    <w:rsid w:val="003A3D09"/>
    <w:rsid w:val="003A42D6"/>
    <w:rsid w:val="003B0D70"/>
    <w:rsid w:val="003B2342"/>
    <w:rsid w:val="003B2E42"/>
    <w:rsid w:val="003B6B84"/>
    <w:rsid w:val="003C643F"/>
    <w:rsid w:val="003D1975"/>
    <w:rsid w:val="003D1D72"/>
    <w:rsid w:val="003D1F3D"/>
    <w:rsid w:val="003D422D"/>
    <w:rsid w:val="003D783C"/>
    <w:rsid w:val="003E2291"/>
    <w:rsid w:val="003E30A1"/>
    <w:rsid w:val="003E34B7"/>
    <w:rsid w:val="003F1BE7"/>
    <w:rsid w:val="003F31DB"/>
    <w:rsid w:val="003F3A46"/>
    <w:rsid w:val="0040121D"/>
    <w:rsid w:val="00401817"/>
    <w:rsid w:val="004024BB"/>
    <w:rsid w:val="00411D9E"/>
    <w:rsid w:val="00412DB1"/>
    <w:rsid w:val="00413BBB"/>
    <w:rsid w:val="00421034"/>
    <w:rsid w:val="00421E0C"/>
    <w:rsid w:val="00421E3E"/>
    <w:rsid w:val="00422052"/>
    <w:rsid w:val="0042463E"/>
    <w:rsid w:val="00425BBD"/>
    <w:rsid w:val="00425F8B"/>
    <w:rsid w:val="00426B4D"/>
    <w:rsid w:val="004329BA"/>
    <w:rsid w:val="00437DB8"/>
    <w:rsid w:val="00437FCB"/>
    <w:rsid w:val="00445CD8"/>
    <w:rsid w:val="00446AF2"/>
    <w:rsid w:val="004473F3"/>
    <w:rsid w:val="0045224A"/>
    <w:rsid w:val="004558F7"/>
    <w:rsid w:val="0046667D"/>
    <w:rsid w:val="004668AC"/>
    <w:rsid w:val="0046780F"/>
    <w:rsid w:val="00475507"/>
    <w:rsid w:val="00475BF8"/>
    <w:rsid w:val="00477CE1"/>
    <w:rsid w:val="00477F94"/>
    <w:rsid w:val="00480D98"/>
    <w:rsid w:val="00481981"/>
    <w:rsid w:val="00482B6F"/>
    <w:rsid w:val="00484484"/>
    <w:rsid w:val="00487D02"/>
    <w:rsid w:val="00492F58"/>
    <w:rsid w:val="00497C89"/>
    <w:rsid w:val="004A0213"/>
    <w:rsid w:val="004A07FA"/>
    <w:rsid w:val="004A2AE9"/>
    <w:rsid w:val="004B2446"/>
    <w:rsid w:val="004B24BE"/>
    <w:rsid w:val="004B36CB"/>
    <w:rsid w:val="004B605E"/>
    <w:rsid w:val="004B6C8C"/>
    <w:rsid w:val="004C6802"/>
    <w:rsid w:val="004D16C5"/>
    <w:rsid w:val="004D18D1"/>
    <w:rsid w:val="004D1E39"/>
    <w:rsid w:val="004D27A5"/>
    <w:rsid w:val="004D3AB9"/>
    <w:rsid w:val="004D4F46"/>
    <w:rsid w:val="004D5AB9"/>
    <w:rsid w:val="004D7C7F"/>
    <w:rsid w:val="004E1A1D"/>
    <w:rsid w:val="004E243A"/>
    <w:rsid w:val="004E3384"/>
    <w:rsid w:val="004E4371"/>
    <w:rsid w:val="004E6C4D"/>
    <w:rsid w:val="004F1432"/>
    <w:rsid w:val="004F21D4"/>
    <w:rsid w:val="004F4725"/>
    <w:rsid w:val="004F4D9D"/>
    <w:rsid w:val="004F72D2"/>
    <w:rsid w:val="004F7F63"/>
    <w:rsid w:val="0050013F"/>
    <w:rsid w:val="00500848"/>
    <w:rsid w:val="00507CC3"/>
    <w:rsid w:val="0051246B"/>
    <w:rsid w:val="00513720"/>
    <w:rsid w:val="00514303"/>
    <w:rsid w:val="00514EB6"/>
    <w:rsid w:val="00516455"/>
    <w:rsid w:val="00517AEF"/>
    <w:rsid w:val="005206CF"/>
    <w:rsid w:val="00524310"/>
    <w:rsid w:val="00526B27"/>
    <w:rsid w:val="00527B2D"/>
    <w:rsid w:val="0053116A"/>
    <w:rsid w:val="005316F4"/>
    <w:rsid w:val="005331DD"/>
    <w:rsid w:val="00534867"/>
    <w:rsid w:val="005356B1"/>
    <w:rsid w:val="005374F1"/>
    <w:rsid w:val="00537D0B"/>
    <w:rsid w:val="005403FB"/>
    <w:rsid w:val="00544210"/>
    <w:rsid w:val="00544760"/>
    <w:rsid w:val="005550D7"/>
    <w:rsid w:val="00557017"/>
    <w:rsid w:val="00560E09"/>
    <w:rsid w:val="00560FB6"/>
    <w:rsid w:val="00564666"/>
    <w:rsid w:val="005648F1"/>
    <w:rsid w:val="005668D8"/>
    <w:rsid w:val="00570740"/>
    <w:rsid w:val="005722ED"/>
    <w:rsid w:val="0058286B"/>
    <w:rsid w:val="00582FB1"/>
    <w:rsid w:val="00587423"/>
    <w:rsid w:val="00591684"/>
    <w:rsid w:val="005916F0"/>
    <w:rsid w:val="0059232C"/>
    <w:rsid w:val="00597BD0"/>
    <w:rsid w:val="005A4A89"/>
    <w:rsid w:val="005A6839"/>
    <w:rsid w:val="005A7C2F"/>
    <w:rsid w:val="005B1627"/>
    <w:rsid w:val="005B6330"/>
    <w:rsid w:val="005B6B7E"/>
    <w:rsid w:val="005C1240"/>
    <w:rsid w:val="005D040D"/>
    <w:rsid w:val="005D08B6"/>
    <w:rsid w:val="005D218A"/>
    <w:rsid w:val="005D5048"/>
    <w:rsid w:val="005E0452"/>
    <w:rsid w:val="005F16CA"/>
    <w:rsid w:val="005F27C6"/>
    <w:rsid w:val="005F609F"/>
    <w:rsid w:val="0060135E"/>
    <w:rsid w:val="00603C0D"/>
    <w:rsid w:val="00606459"/>
    <w:rsid w:val="00606809"/>
    <w:rsid w:val="006152CC"/>
    <w:rsid w:val="006272FC"/>
    <w:rsid w:val="00627674"/>
    <w:rsid w:val="00630435"/>
    <w:rsid w:val="0063427C"/>
    <w:rsid w:val="00646C80"/>
    <w:rsid w:val="006470DB"/>
    <w:rsid w:val="0064746B"/>
    <w:rsid w:val="00654028"/>
    <w:rsid w:val="006546E6"/>
    <w:rsid w:val="00654EA5"/>
    <w:rsid w:val="00655F31"/>
    <w:rsid w:val="00657BBE"/>
    <w:rsid w:val="00663742"/>
    <w:rsid w:val="00667940"/>
    <w:rsid w:val="00667D55"/>
    <w:rsid w:val="00673F47"/>
    <w:rsid w:val="006743C2"/>
    <w:rsid w:val="00675656"/>
    <w:rsid w:val="006803F9"/>
    <w:rsid w:val="006826C3"/>
    <w:rsid w:val="00685C87"/>
    <w:rsid w:val="006861CA"/>
    <w:rsid w:val="00686EE5"/>
    <w:rsid w:val="00686F6D"/>
    <w:rsid w:val="00687029"/>
    <w:rsid w:val="00687FB0"/>
    <w:rsid w:val="006910A9"/>
    <w:rsid w:val="0069135F"/>
    <w:rsid w:val="006915BC"/>
    <w:rsid w:val="00693F48"/>
    <w:rsid w:val="00696FB0"/>
    <w:rsid w:val="006A4899"/>
    <w:rsid w:val="006A5CA3"/>
    <w:rsid w:val="006A6A8C"/>
    <w:rsid w:val="006A7BD4"/>
    <w:rsid w:val="006B2A13"/>
    <w:rsid w:val="006B79E8"/>
    <w:rsid w:val="006C63F5"/>
    <w:rsid w:val="006D2C4B"/>
    <w:rsid w:val="006D3BC9"/>
    <w:rsid w:val="006D6353"/>
    <w:rsid w:val="006E1B43"/>
    <w:rsid w:val="006E2013"/>
    <w:rsid w:val="006E3E0E"/>
    <w:rsid w:val="006E58CC"/>
    <w:rsid w:val="006E6A28"/>
    <w:rsid w:val="006F17DA"/>
    <w:rsid w:val="006F42DE"/>
    <w:rsid w:val="006F63AF"/>
    <w:rsid w:val="006F6DA8"/>
    <w:rsid w:val="00700F21"/>
    <w:rsid w:val="00701500"/>
    <w:rsid w:val="007041DF"/>
    <w:rsid w:val="00712267"/>
    <w:rsid w:val="00720646"/>
    <w:rsid w:val="007228D5"/>
    <w:rsid w:val="00734095"/>
    <w:rsid w:val="00737DA9"/>
    <w:rsid w:val="00737E68"/>
    <w:rsid w:val="0074003C"/>
    <w:rsid w:val="00741B17"/>
    <w:rsid w:val="0074228A"/>
    <w:rsid w:val="00744168"/>
    <w:rsid w:val="00745E8A"/>
    <w:rsid w:val="00747451"/>
    <w:rsid w:val="007502AB"/>
    <w:rsid w:val="007536A5"/>
    <w:rsid w:val="00754D42"/>
    <w:rsid w:val="00755F9D"/>
    <w:rsid w:val="007566F3"/>
    <w:rsid w:val="007655F5"/>
    <w:rsid w:val="00765A0D"/>
    <w:rsid w:val="0077564C"/>
    <w:rsid w:val="0077688B"/>
    <w:rsid w:val="007772B0"/>
    <w:rsid w:val="00780DFF"/>
    <w:rsid w:val="00784FB3"/>
    <w:rsid w:val="007854DD"/>
    <w:rsid w:val="00787FAF"/>
    <w:rsid w:val="007A0457"/>
    <w:rsid w:val="007A1601"/>
    <w:rsid w:val="007A3B47"/>
    <w:rsid w:val="007B06DF"/>
    <w:rsid w:val="007B0A2B"/>
    <w:rsid w:val="007B116E"/>
    <w:rsid w:val="007B2078"/>
    <w:rsid w:val="007B461B"/>
    <w:rsid w:val="007B61A1"/>
    <w:rsid w:val="007C308D"/>
    <w:rsid w:val="007C6895"/>
    <w:rsid w:val="007E1B82"/>
    <w:rsid w:val="007E1E1C"/>
    <w:rsid w:val="007E62B6"/>
    <w:rsid w:val="007F0918"/>
    <w:rsid w:val="007F4AF0"/>
    <w:rsid w:val="007F60B0"/>
    <w:rsid w:val="007F7D44"/>
    <w:rsid w:val="00800AAD"/>
    <w:rsid w:val="00801C9B"/>
    <w:rsid w:val="00821EE0"/>
    <w:rsid w:val="00821F37"/>
    <w:rsid w:val="008231C5"/>
    <w:rsid w:val="0082366E"/>
    <w:rsid w:val="00824CCD"/>
    <w:rsid w:val="008269DF"/>
    <w:rsid w:val="00834C39"/>
    <w:rsid w:val="00842422"/>
    <w:rsid w:val="008437CD"/>
    <w:rsid w:val="00843D4D"/>
    <w:rsid w:val="00844BD3"/>
    <w:rsid w:val="008476C6"/>
    <w:rsid w:val="00851818"/>
    <w:rsid w:val="00862AA6"/>
    <w:rsid w:val="00864B91"/>
    <w:rsid w:val="00867D6F"/>
    <w:rsid w:val="008707C8"/>
    <w:rsid w:val="00871820"/>
    <w:rsid w:val="0087192F"/>
    <w:rsid w:val="008736ED"/>
    <w:rsid w:val="00873990"/>
    <w:rsid w:val="0088446C"/>
    <w:rsid w:val="008848E1"/>
    <w:rsid w:val="00884B52"/>
    <w:rsid w:val="008852A5"/>
    <w:rsid w:val="00885A69"/>
    <w:rsid w:val="008905F4"/>
    <w:rsid w:val="008910E4"/>
    <w:rsid w:val="00893AE3"/>
    <w:rsid w:val="00894300"/>
    <w:rsid w:val="00895B3C"/>
    <w:rsid w:val="00895F59"/>
    <w:rsid w:val="008A1571"/>
    <w:rsid w:val="008A549E"/>
    <w:rsid w:val="008B1EA3"/>
    <w:rsid w:val="008C313A"/>
    <w:rsid w:val="008C370F"/>
    <w:rsid w:val="008C3A24"/>
    <w:rsid w:val="008C4591"/>
    <w:rsid w:val="008C5A72"/>
    <w:rsid w:val="008C6CE5"/>
    <w:rsid w:val="008D15A7"/>
    <w:rsid w:val="008D2B54"/>
    <w:rsid w:val="008D51D6"/>
    <w:rsid w:val="008E1DE8"/>
    <w:rsid w:val="008E25CD"/>
    <w:rsid w:val="008E2661"/>
    <w:rsid w:val="008E753C"/>
    <w:rsid w:val="0090388F"/>
    <w:rsid w:val="00906E60"/>
    <w:rsid w:val="00910324"/>
    <w:rsid w:val="0091079B"/>
    <w:rsid w:val="00911742"/>
    <w:rsid w:val="00916697"/>
    <w:rsid w:val="00925687"/>
    <w:rsid w:val="009256EE"/>
    <w:rsid w:val="00931022"/>
    <w:rsid w:val="00931DD4"/>
    <w:rsid w:val="00933A3E"/>
    <w:rsid w:val="009347F6"/>
    <w:rsid w:val="009357C1"/>
    <w:rsid w:val="00935F81"/>
    <w:rsid w:val="009363D6"/>
    <w:rsid w:val="0093709C"/>
    <w:rsid w:val="00941174"/>
    <w:rsid w:val="0094233B"/>
    <w:rsid w:val="00955764"/>
    <w:rsid w:val="0095615B"/>
    <w:rsid w:val="00962E90"/>
    <w:rsid w:val="00964792"/>
    <w:rsid w:val="00967458"/>
    <w:rsid w:val="0097246C"/>
    <w:rsid w:val="00974E56"/>
    <w:rsid w:val="00975EB0"/>
    <w:rsid w:val="009801E5"/>
    <w:rsid w:val="00983258"/>
    <w:rsid w:val="009854CA"/>
    <w:rsid w:val="00992232"/>
    <w:rsid w:val="00995288"/>
    <w:rsid w:val="009A0AB2"/>
    <w:rsid w:val="009A23D6"/>
    <w:rsid w:val="009A2ABB"/>
    <w:rsid w:val="009A3382"/>
    <w:rsid w:val="009A5361"/>
    <w:rsid w:val="009A6BC8"/>
    <w:rsid w:val="009B3629"/>
    <w:rsid w:val="009B4CE6"/>
    <w:rsid w:val="009B77A6"/>
    <w:rsid w:val="009C0262"/>
    <w:rsid w:val="009C102A"/>
    <w:rsid w:val="009C1BB2"/>
    <w:rsid w:val="009C1C83"/>
    <w:rsid w:val="009C2CCB"/>
    <w:rsid w:val="009C512E"/>
    <w:rsid w:val="009C6453"/>
    <w:rsid w:val="009D07B4"/>
    <w:rsid w:val="009D094B"/>
    <w:rsid w:val="009D4882"/>
    <w:rsid w:val="009E012A"/>
    <w:rsid w:val="009E0640"/>
    <w:rsid w:val="009E2B2B"/>
    <w:rsid w:val="009E39C3"/>
    <w:rsid w:val="009E752A"/>
    <w:rsid w:val="009F554F"/>
    <w:rsid w:val="00A002FF"/>
    <w:rsid w:val="00A004E3"/>
    <w:rsid w:val="00A0615E"/>
    <w:rsid w:val="00A1084A"/>
    <w:rsid w:val="00A144C9"/>
    <w:rsid w:val="00A17BB6"/>
    <w:rsid w:val="00A21745"/>
    <w:rsid w:val="00A305B6"/>
    <w:rsid w:val="00A33B19"/>
    <w:rsid w:val="00A35B13"/>
    <w:rsid w:val="00A413CA"/>
    <w:rsid w:val="00A41874"/>
    <w:rsid w:val="00A448CB"/>
    <w:rsid w:val="00A4743A"/>
    <w:rsid w:val="00A55013"/>
    <w:rsid w:val="00A55976"/>
    <w:rsid w:val="00A56611"/>
    <w:rsid w:val="00A65636"/>
    <w:rsid w:val="00A66E5A"/>
    <w:rsid w:val="00A672AC"/>
    <w:rsid w:val="00A71D06"/>
    <w:rsid w:val="00A802D5"/>
    <w:rsid w:val="00A8078D"/>
    <w:rsid w:val="00A82CF0"/>
    <w:rsid w:val="00A83976"/>
    <w:rsid w:val="00A84828"/>
    <w:rsid w:val="00A85F8D"/>
    <w:rsid w:val="00A87C77"/>
    <w:rsid w:val="00A92F71"/>
    <w:rsid w:val="00A94752"/>
    <w:rsid w:val="00AA0416"/>
    <w:rsid w:val="00AA04E2"/>
    <w:rsid w:val="00AA120E"/>
    <w:rsid w:val="00AA6402"/>
    <w:rsid w:val="00AA6FD5"/>
    <w:rsid w:val="00AA77C1"/>
    <w:rsid w:val="00AB04BC"/>
    <w:rsid w:val="00AB0955"/>
    <w:rsid w:val="00AB26B9"/>
    <w:rsid w:val="00AB3A8A"/>
    <w:rsid w:val="00AC0A28"/>
    <w:rsid w:val="00AD00FF"/>
    <w:rsid w:val="00AD1085"/>
    <w:rsid w:val="00AD303E"/>
    <w:rsid w:val="00AD35D2"/>
    <w:rsid w:val="00AD3F9B"/>
    <w:rsid w:val="00AE24F0"/>
    <w:rsid w:val="00AE3BF7"/>
    <w:rsid w:val="00AE4392"/>
    <w:rsid w:val="00AE4819"/>
    <w:rsid w:val="00AE520B"/>
    <w:rsid w:val="00AE5A55"/>
    <w:rsid w:val="00AE67F7"/>
    <w:rsid w:val="00AE71D9"/>
    <w:rsid w:val="00AF1792"/>
    <w:rsid w:val="00AF54F9"/>
    <w:rsid w:val="00AF5605"/>
    <w:rsid w:val="00AF6CE1"/>
    <w:rsid w:val="00B03341"/>
    <w:rsid w:val="00B143CD"/>
    <w:rsid w:val="00B160E6"/>
    <w:rsid w:val="00B16FE4"/>
    <w:rsid w:val="00B21F4A"/>
    <w:rsid w:val="00B22C35"/>
    <w:rsid w:val="00B3077E"/>
    <w:rsid w:val="00B32655"/>
    <w:rsid w:val="00B3560F"/>
    <w:rsid w:val="00B3565E"/>
    <w:rsid w:val="00B42887"/>
    <w:rsid w:val="00B42E3A"/>
    <w:rsid w:val="00B42EC5"/>
    <w:rsid w:val="00B43E12"/>
    <w:rsid w:val="00B44E66"/>
    <w:rsid w:val="00B544FE"/>
    <w:rsid w:val="00B54917"/>
    <w:rsid w:val="00B55E3D"/>
    <w:rsid w:val="00B6099A"/>
    <w:rsid w:val="00B61469"/>
    <w:rsid w:val="00B61486"/>
    <w:rsid w:val="00B634AE"/>
    <w:rsid w:val="00B636B2"/>
    <w:rsid w:val="00B72F2A"/>
    <w:rsid w:val="00B83FE8"/>
    <w:rsid w:val="00B86C15"/>
    <w:rsid w:val="00B928F2"/>
    <w:rsid w:val="00B940BD"/>
    <w:rsid w:val="00B97442"/>
    <w:rsid w:val="00B97485"/>
    <w:rsid w:val="00BA09C4"/>
    <w:rsid w:val="00BA2D74"/>
    <w:rsid w:val="00BA3593"/>
    <w:rsid w:val="00BB0A60"/>
    <w:rsid w:val="00BB43C8"/>
    <w:rsid w:val="00BB6720"/>
    <w:rsid w:val="00BC06E7"/>
    <w:rsid w:val="00BC4489"/>
    <w:rsid w:val="00BD41DA"/>
    <w:rsid w:val="00BD598B"/>
    <w:rsid w:val="00BE16B7"/>
    <w:rsid w:val="00BE1E7F"/>
    <w:rsid w:val="00BE3D11"/>
    <w:rsid w:val="00BF0C1C"/>
    <w:rsid w:val="00BF22A9"/>
    <w:rsid w:val="00BF289C"/>
    <w:rsid w:val="00C01AE9"/>
    <w:rsid w:val="00C10BB3"/>
    <w:rsid w:val="00C139A0"/>
    <w:rsid w:val="00C14F62"/>
    <w:rsid w:val="00C17717"/>
    <w:rsid w:val="00C221A5"/>
    <w:rsid w:val="00C22759"/>
    <w:rsid w:val="00C2327A"/>
    <w:rsid w:val="00C243B0"/>
    <w:rsid w:val="00C32F30"/>
    <w:rsid w:val="00C33052"/>
    <w:rsid w:val="00C33671"/>
    <w:rsid w:val="00C33F77"/>
    <w:rsid w:val="00C36089"/>
    <w:rsid w:val="00C43704"/>
    <w:rsid w:val="00C45C2B"/>
    <w:rsid w:val="00C4758F"/>
    <w:rsid w:val="00C501A8"/>
    <w:rsid w:val="00C5119C"/>
    <w:rsid w:val="00C514E1"/>
    <w:rsid w:val="00C5261B"/>
    <w:rsid w:val="00C54958"/>
    <w:rsid w:val="00C54B45"/>
    <w:rsid w:val="00C63CF9"/>
    <w:rsid w:val="00C65E6E"/>
    <w:rsid w:val="00C716DF"/>
    <w:rsid w:val="00C725DB"/>
    <w:rsid w:val="00C72DEE"/>
    <w:rsid w:val="00C72E29"/>
    <w:rsid w:val="00C73106"/>
    <w:rsid w:val="00C80F14"/>
    <w:rsid w:val="00C81E4A"/>
    <w:rsid w:val="00C824C9"/>
    <w:rsid w:val="00C82E64"/>
    <w:rsid w:val="00C83182"/>
    <w:rsid w:val="00C83F69"/>
    <w:rsid w:val="00C84707"/>
    <w:rsid w:val="00C904D2"/>
    <w:rsid w:val="00C92585"/>
    <w:rsid w:val="00C975E8"/>
    <w:rsid w:val="00C97AF4"/>
    <w:rsid w:val="00CA10FB"/>
    <w:rsid w:val="00CA1B77"/>
    <w:rsid w:val="00CA79B2"/>
    <w:rsid w:val="00CB3E3F"/>
    <w:rsid w:val="00CB4BBC"/>
    <w:rsid w:val="00CB54C1"/>
    <w:rsid w:val="00CD039A"/>
    <w:rsid w:val="00CD2347"/>
    <w:rsid w:val="00CD5E74"/>
    <w:rsid w:val="00CD6F3A"/>
    <w:rsid w:val="00CE3F35"/>
    <w:rsid w:val="00CE4165"/>
    <w:rsid w:val="00CE7355"/>
    <w:rsid w:val="00CF14A2"/>
    <w:rsid w:val="00CF3E78"/>
    <w:rsid w:val="00CF4604"/>
    <w:rsid w:val="00CF7922"/>
    <w:rsid w:val="00D012FC"/>
    <w:rsid w:val="00D04847"/>
    <w:rsid w:val="00D05C89"/>
    <w:rsid w:val="00D071BE"/>
    <w:rsid w:val="00D1058B"/>
    <w:rsid w:val="00D1071D"/>
    <w:rsid w:val="00D1072D"/>
    <w:rsid w:val="00D117D3"/>
    <w:rsid w:val="00D1711B"/>
    <w:rsid w:val="00D338E8"/>
    <w:rsid w:val="00D42FD1"/>
    <w:rsid w:val="00D44088"/>
    <w:rsid w:val="00D51C20"/>
    <w:rsid w:val="00D53078"/>
    <w:rsid w:val="00D55181"/>
    <w:rsid w:val="00D56713"/>
    <w:rsid w:val="00D569EA"/>
    <w:rsid w:val="00D61920"/>
    <w:rsid w:val="00D707B1"/>
    <w:rsid w:val="00D713B6"/>
    <w:rsid w:val="00D71DD4"/>
    <w:rsid w:val="00D71DE8"/>
    <w:rsid w:val="00D7231D"/>
    <w:rsid w:val="00D73BD1"/>
    <w:rsid w:val="00D74666"/>
    <w:rsid w:val="00D74876"/>
    <w:rsid w:val="00D755E4"/>
    <w:rsid w:val="00D80DEE"/>
    <w:rsid w:val="00D82457"/>
    <w:rsid w:val="00D82476"/>
    <w:rsid w:val="00D84A11"/>
    <w:rsid w:val="00D86659"/>
    <w:rsid w:val="00DA01C7"/>
    <w:rsid w:val="00DA03EC"/>
    <w:rsid w:val="00DA1DE5"/>
    <w:rsid w:val="00DA20A7"/>
    <w:rsid w:val="00DA243E"/>
    <w:rsid w:val="00DA63B3"/>
    <w:rsid w:val="00DB33B5"/>
    <w:rsid w:val="00DB3494"/>
    <w:rsid w:val="00DC1F3F"/>
    <w:rsid w:val="00DC58D9"/>
    <w:rsid w:val="00DC73C5"/>
    <w:rsid w:val="00DD27B9"/>
    <w:rsid w:val="00DD496A"/>
    <w:rsid w:val="00DD6EB9"/>
    <w:rsid w:val="00DD7191"/>
    <w:rsid w:val="00DD7828"/>
    <w:rsid w:val="00DD78CD"/>
    <w:rsid w:val="00DE1125"/>
    <w:rsid w:val="00DE1269"/>
    <w:rsid w:val="00DE1CB6"/>
    <w:rsid w:val="00DE22A1"/>
    <w:rsid w:val="00DE4C1E"/>
    <w:rsid w:val="00DF2824"/>
    <w:rsid w:val="00DF3706"/>
    <w:rsid w:val="00DF48B8"/>
    <w:rsid w:val="00DF6D57"/>
    <w:rsid w:val="00E0175D"/>
    <w:rsid w:val="00E02A70"/>
    <w:rsid w:val="00E03BA6"/>
    <w:rsid w:val="00E107ED"/>
    <w:rsid w:val="00E10C0D"/>
    <w:rsid w:val="00E11D5C"/>
    <w:rsid w:val="00E22F98"/>
    <w:rsid w:val="00E2429D"/>
    <w:rsid w:val="00E268EA"/>
    <w:rsid w:val="00E32A55"/>
    <w:rsid w:val="00E332CF"/>
    <w:rsid w:val="00E356E1"/>
    <w:rsid w:val="00E40B7F"/>
    <w:rsid w:val="00E418BF"/>
    <w:rsid w:val="00E420DF"/>
    <w:rsid w:val="00E460E4"/>
    <w:rsid w:val="00E47696"/>
    <w:rsid w:val="00E47B06"/>
    <w:rsid w:val="00E47F74"/>
    <w:rsid w:val="00E501E9"/>
    <w:rsid w:val="00E51662"/>
    <w:rsid w:val="00E53C05"/>
    <w:rsid w:val="00E6183D"/>
    <w:rsid w:val="00E61E12"/>
    <w:rsid w:val="00E63809"/>
    <w:rsid w:val="00E6487D"/>
    <w:rsid w:val="00E66270"/>
    <w:rsid w:val="00E70449"/>
    <w:rsid w:val="00E71EF8"/>
    <w:rsid w:val="00E73C8C"/>
    <w:rsid w:val="00E760E1"/>
    <w:rsid w:val="00E77245"/>
    <w:rsid w:val="00E804DB"/>
    <w:rsid w:val="00E825E3"/>
    <w:rsid w:val="00E837C5"/>
    <w:rsid w:val="00E92EFC"/>
    <w:rsid w:val="00EA21B3"/>
    <w:rsid w:val="00EA24C1"/>
    <w:rsid w:val="00EA4608"/>
    <w:rsid w:val="00EA6B88"/>
    <w:rsid w:val="00EB0890"/>
    <w:rsid w:val="00EB43AE"/>
    <w:rsid w:val="00EB4613"/>
    <w:rsid w:val="00EC406D"/>
    <w:rsid w:val="00EC552C"/>
    <w:rsid w:val="00EC6BEA"/>
    <w:rsid w:val="00ED0536"/>
    <w:rsid w:val="00ED208B"/>
    <w:rsid w:val="00ED2739"/>
    <w:rsid w:val="00ED55E5"/>
    <w:rsid w:val="00EE3447"/>
    <w:rsid w:val="00EF0836"/>
    <w:rsid w:val="00EF1D9B"/>
    <w:rsid w:val="00EF22B1"/>
    <w:rsid w:val="00EF243E"/>
    <w:rsid w:val="00EF5308"/>
    <w:rsid w:val="00EF5669"/>
    <w:rsid w:val="00EF787C"/>
    <w:rsid w:val="00EF7ADC"/>
    <w:rsid w:val="00F0206D"/>
    <w:rsid w:val="00F02E24"/>
    <w:rsid w:val="00F04992"/>
    <w:rsid w:val="00F05E09"/>
    <w:rsid w:val="00F115CC"/>
    <w:rsid w:val="00F127BF"/>
    <w:rsid w:val="00F14FEC"/>
    <w:rsid w:val="00F16418"/>
    <w:rsid w:val="00F16F84"/>
    <w:rsid w:val="00F23423"/>
    <w:rsid w:val="00F242F9"/>
    <w:rsid w:val="00F25D78"/>
    <w:rsid w:val="00F26635"/>
    <w:rsid w:val="00F27EBC"/>
    <w:rsid w:val="00F30997"/>
    <w:rsid w:val="00F3259C"/>
    <w:rsid w:val="00F327C4"/>
    <w:rsid w:val="00F34A45"/>
    <w:rsid w:val="00F35B19"/>
    <w:rsid w:val="00F35DEE"/>
    <w:rsid w:val="00F4077F"/>
    <w:rsid w:val="00F435AC"/>
    <w:rsid w:val="00F438DF"/>
    <w:rsid w:val="00F4627F"/>
    <w:rsid w:val="00F4734B"/>
    <w:rsid w:val="00F520C9"/>
    <w:rsid w:val="00F547D7"/>
    <w:rsid w:val="00F55528"/>
    <w:rsid w:val="00F629DB"/>
    <w:rsid w:val="00F6342C"/>
    <w:rsid w:val="00F65089"/>
    <w:rsid w:val="00F75401"/>
    <w:rsid w:val="00F7723A"/>
    <w:rsid w:val="00F81EA1"/>
    <w:rsid w:val="00F84363"/>
    <w:rsid w:val="00F87DBE"/>
    <w:rsid w:val="00F903ED"/>
    <w:rsid w:val="00F9185A"/>
    <w:rsid w:val="00F9412E"/>
    <w:rsid w:val="00F94507"/>
    <w:rsid w:val="00F94D85"/>
    <w:rsid w:val="00F95A0A"/>
    <w:rsid w:val="00F9655A"/>
    <w:rsid w:val="00F969B2"/>
    <w:rsid w:val="00FA04F0"/>
    <w:rsid w:val="00FB2297"/>
    <w:rsid w:val="00FB2576"/>
    <w:rsid w:val="00FB7574"/>
    <w:rsid w:val="00FC0939"/>
    <w:rsid w:val="00FC60A3"/>
    <w:rsid w:val="00FC7352"/>
    <w:rsid w:val="00FD40C1"/>
    <w:rsid w:val="00FE10A3"/>
    <w:rsid w:val="00FE4037"/>
    <w:rsid w:val="00FE5930"/>
    <w:rsid w:val="00FF1A48"/>
    <w:rsid w:val="00FF1B82"/>
    <w:rsid w:val="00FF23EC"/>
    <w:rsid w:val="00FF2AB1"/>
    <w:rsid w:val="00FF458B"/>
    <w:rsid w:val="00FF6A7D"/>
    <w:rsid w:val="00FF6B71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715B8E"/>
  <w15:chartTrackingRefBased/>
  <w15:docId w15:val="{C1242BFB-BD99-48F6-AFDA-F7D0BC18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54EA5"/>
    <w:rPr>
      <w:rFonts w:ascii="Comic Sans MS" w:hAnsi="Comic Sans MS"/>
      <w:sz w:val="24"/>
      <w:szCs w:val="24"/>
    </w:rPr>
  </w:style>
  <w:style w:type="paragraph" w:styleId="10">
    <w:name w:val="heading 1"/>
    <w:basedOn w:val="a0"/>
    <w:next w:val="a0"/>
    <w:qFormat/>
    <w:pPr>
      <w:keepNext/>
      <w:jc w:val="center"/>
      <w:outlineLvl w:val="0"/>
    </w:pPr>
    <w:rPr>
      <w:rFonts w:ascii="MgOldTimes UC Pol" w:hAnsi="MgOldTimes UC Pol"/>
      <w:b/>
      <w:spacing w:val="20"/>
      <w:sz w:val="4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link w:val="DefaultChar"/>
    <w:pPr>
      <w:widowControl w:val="0"/>
      <w:autoSpaceDE w:val="0"/>
      <w:autoSpaceDN w:val="0"/>
      <w:adjustRightInd w:val="0"/>
    </w:pPr>
    <w:rPr>
      <w:rFonts w:ascii="MgOldTimes UC Pol" w:hAnsi="MgOldTimes UC Pol"/>
      <w:color w:val="000000"/>
      <w:sz w:val="24"/>
      <w:szCs w:val="24"/>
    </w:rPr>
  </w:style>
  <w:style w:type="paragraph" w:styleId="2">
    <w:name w:val="Body Text Indent 2"/>
    <w:basedOn w:val="a0"/>
    <w:pPr>
      <w:ind w:firstLine="567"/>
      <w:jc w:val="both"/>
    </w:pPr>
    <w:rPr>
      <w:rFonts w:ascii="Times New Roman" w:hAnsi="Times New Roman"/>
      <w:szCs w:val="20"/>
    </w:rPr>
  </w:style>
  <w:style w:type="paragraph" w:styleId="a4">
    <w:name w:val="header"/>
    <w:basedOn w:val="a0"/>
    <w:link w:val="Char"/>
    <w:pPr>
      <w:tabs>
        <w:tab w:val="center" w:pos="4153"/>
        <w:tab w:val="right" w:pos="8306"/>
      </w:tabs>
    </w:pPr>
    <w:rPr>
      <w:rFonts w:ascii="MgOldTimes UC Pol" w:hAnsi="MgOldTimes UC Pol"/>
      <w:spacing w:val="20"/>
      <w:sz w:val="44"/>
      <w:szCs w:val="20"/>
    </w:rPr>
  </w:style>
  <w:style w:type="character" w:styleId="a5">
    <w:name w:val="page number"/>
    <w:basedOn w:val="a1"/>
  </w:style>
  <w:style w:type="paragraph" w:styleId="a6">
    <w:name w:val="footer"/>
    <w:basedOn w:val="a0"/>
    <w:link w:val="Char0"/>
    <w:uiPriority w:val="99"/>
    <w:pPr>
      <w:tabs>
        <w:tab w:val="center" w:pos="4153"/>
        <w:tab w:val="right" w:pos="8306"/>
      </w:tabs>
    </w:pPr>
    <w:rPr>
      <w:rFonts w:ascii="MgOldTimes UC Pol" w:hAnsi="MgOldTimes UC Pol"/>
      <w:spacing w:val="20"/>
      <w:sz w:val="44"/>
      <w:szCs w:val="20"/>
    </w:rPr>
  </w:style>
  <w:style w:type="paragraph" w:customStyle="1" w:styleId="CM13">
    <w:name w:val="CM13"/>
    <w:basedOn w:val="a0"/>
    <w:next w:val="a0"/>
    <w:pPr>
      <w:widowControl w:val="0"/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CM2">
    <w:name w:val="CM2"/>
    <w:basedOn w:val="a0"/>
    <w:next w:val="a0"/>
    <w:pPr>
      <w:widowControl w:val="0"/>
      <w:autoSpaceDE w:val="0"/>
      <w:autoSpaceDN w:val="0"/>
      <w:adjustRightInd w:val="0"/>
      <w:spacing w:line="376" w:lineRule="atLeast"/>
    </w:pPr>
    <w:rPr>
      <w:rFonts w:ascii="MgOldTimes UC Pol" w:hAnsi="MgOldTimes UC Pol"/>
    </w:rPr>
  </w:style>
  <w:style w:type="paragraph" w:customStyle="1" w:styleId="CM3">
    <w:name w:val="CM3"/>
    <w:basedOn w:val="Default"/>
    <w:next w:val="Default"/>
    <w:pPr>
      <w:spacing w:line="496" w:lineRule="atLeast"/>
    </w:pPr>
    <w:rPr>
      <w:color w:val="auto"/>
    </w:rPr>
  </w:style>
  <w:style w:type="paragraph" w:customStyle="1" w:styleId="CM15">
    <w:name w:val="CM15"/>
    <w:basedOn w:val="Default"/>
    <w:next w:val="Default"/>
    <w:rPr>
      <w:color w:val="auto"/>
    </w:rPr>
  </w:style>
  <w:style w:type="paragraph" w:customStyle="1" w:styleId="CM5">
    <w:name w:val="CM5"/>
    <w:basedOn w:val="Default"/>
    <w:next w:val="Default"/>
    <w:pPr>
      <w:spacing w:line="376" w:lineRule="atLeast"/>
    </w:pPr>
    <w:rPr>
      <w:color w:val="auto"/>
    </w:rPr>
  </w:style>
  <w:style w:type="paragraph" w:customStyle="1" w:styleId="CM16">
    <w:name w:val="CM16"/>
    <w:basedOn w:val="Default"/>
    <w:next w:val="Default"/>
    <w:rPr>
      <w:color w:val="auto"/>
    </w:rPr>
  </w:style>
  <w:style w:type="paragraph" w:customStyle="1" w:styleId="CM7">
    <w:name w:val="CM7"/>
    <w:basedOn w:val="Default"/>
    <w:next w:val="Default"/>
    <w:pPr>
      <w:spacing w:line="406" w:lineRule="atLeast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1">
    <w:name w:val="CM11"/>
    <w:basedOn w:val="Default"/>
    <w:next w:val="Default"/>
    <w:pPr>
      <w:spacing w:line="376" w:lineRule="atLeast"/>
    </w:pPr>
    <w:rPr>
      <w:color w:val="auto"/>
    </w:rPr>
  </w:style>
  <w:style w:type="paragraph" w:customStyle="1" w:styleId="CM14">
    <w:name w:val="CM14"/>
    <w:basedOn w:val="Default"/>
    <w:next w:val="Default"/>
    <w:rPr>
      <w:color w:val="auto"/>
    </w:rPr>
  </w:style>
  <w:style w:type="paragraph" w:customStyle="1" w:styleId="CM6">
    <w:name w:val="CM6"/>
    <w:basedOn w:val="Default"/>
    <w:next w:val="Default"/>
    <w:pPr>
      <w:spacing w:line="436" w:lineRule="atLeast"/>
    </w:pPr>
    <w:rPr>
      <w:color w:val="auto"/>
    </w:rPr>
  </w:style>
  <w:style w:type="character" w:customStyle="1" w:styleId="Char">
    <w:name w:val="Κεφαλίδα Char"/>
    <w:basedOn w:val="a1"/>
    <w:link w:val="a4"/>
    <w:rsid w:val="00964792"/>
    <w:rPr>
      <w:rFonts w:ascii="MgOldTimes UC Pol" w:hAnsi="MgOldTimes UC Pol"/>
      <w:spacing w:val="20"/>
      <w:sz w:val="44"/>
      <w:lang w:val="el-GR" w:eastAsia="el-GR" w:bidi="ar-SA"/>
    </w:rPr>
  </w:style>
  <w:style w:type="character" w:customStyle="1" w:styleId="Char0">
    <w:name w:val="Υποσέλιδο Char"/>
    <w:basedOn w:val="a1"/>
    <w:link w:val="a6"/>
    <w:uiPriority w:val="99"/>
    <w:rsid w:val="00964792"/>
    <w:rPr>
      <w:rFonts w:ascii="MgOldTimes UC Pol" w:hAnsi="MgOldTimes UC Pol"/>
      <w:spacing w:val="20"/>
      <w:sz w:val="44"/>
      <w:lang w:val="el-GR" w:eastAsia="el-GR" w:bidi="ar-SA"/>
    </w:rPr>
  </w:style>
  <w:style w:type="paragraph" w:styleId="3">
    <w:name w:val="Body Text 3"/>
    <w:basedOn w:val="a0"/>
    <w:rsid w:val="00154672"/>
    <w:pPr>
      <w:spacing w:after="120"/>
    </w:pPr>
    <w:rPr>
      <w:sz w:val="16"/>
      <w:szCs w:val="16"/>
    </w:rPr>
  </w:style>
  <w:style w:type="paragraph" w:customStyle="1" w:styleId="20">
    <w:name w:val="2"/>
    <w:basedOn w:val="a0"/>
    <w:next w:val="a7"/>
    <w:rsid w:val="0046780F"/>
    <w:pPr>
      <w:jc w:val="both"/>
    </w:pPr>
    <w:rPr>
      <w:rFonts w:ascii="Times New Roman" w:hAnsi="Times New Roman"/>
      <w:szCs w:val="20"/>
    </w:rPr>
  </w:style>
  <w:style w:type="paragraph" w:styleId="a7">
    <w:name w:val="Body Text"/>
    <w:basedOn w:val="a0"/>
    <w:rsid w:val="0046780F"/>
    <w:pPr>
      <w:spacing w:after="120"/>
    </w:pPr>
  </w:style>
  <w:style w:type="paragraph" w:customStyle="1" w:styleId="as">
    <w:name w:val=".as..."/>
    <w:basedOn w:val="a0"/>
    <w:next w:val="a0"/>
    <w:rsid w:val="00DA01C7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1">
    <w:name w:val="1"/>
    <w:basedOn w:val="a0"/>
    <w:next w:val="a7"/>
    <w:rsid w:val="00700F21"/>
    <w:pPr>
      <w:jc w:val="both"/>
    </w:pPr>
    <w:rPr>
      <w:rFonts w:ascii="Times New Roman" w:hAnsi="Times New Roman"/>
      <w:szCs w:val="20"/>
    </w:rPr>
  </w:style>
  <w:style w:type="paragraph" w:customStyle="1" w:styleId="a">
    <w:name w:val="Αριθμός"/>
    <w:basedOn w:val="a0"/>
    <w:rsid w:val="008E753C"/>
    <w:pPr>
      <w:numPr>
        <w:numId w:val="9"/>
      </w:numPr>
      <w:tabs>
        <w:tab w:val="left" w:pos="397"/>
        <w:tab w:val="left" w:pos="567"/>
      </w:tabs>
      <w:spacing w:before="120" w:line="360" w:lineRule="auto"/>
      <w:jc w:val="both"/>
    </w:pPr>
    <w:rPr>
      <w:rFonts w:ascii="Times New Roman" w:eastAsia="Calibri" w:hAnsi="Times New Roman"/>
      <w:sz w:val="22"/>
      <w:shd w:val="clear" w:color="auto" w:fill="FFFFFF"/>
    </w:rPr>
  </w:style>
  <w:style w:type="paragraph" w:customStyle="1" w:styleId="1">
    <w:name w:val="Αριθμός 1"/>
    <w:basedOn w:val="a0"/>
    <w:rsid w:val="008E753C"/>
    <w:pPr>
      <w:widowControl w:val="0"/>
      <w:numPr>
        <w:ilvl w:val="1"/>
        <w:numId w:val="9"/>
      </w:numPr>
      <w:tabs>
        <w:tab w:val="left" w:pos="397"/>
        <w:tab w:val="left" w:pos="567"/>
      </w:tabs>
      <w:spacing w:line="360" w:lineRule="auto"/>
      <w:ind w:left="318" w:hanging="318"/>
      <w:jc w:val="both"/>
    </w:pPr>
    <w:rPr>
      <w:rFonts w:ascii="Times New Roman" w:eastAsia="Calibri" w:hAnsi="Times New Roman"/>
      <w:sz w:val="22"/>
      <w:szCs w:val="20"/>
    </w:rPr>
  </w:style>
  <w:style w:type="character" w:customStyle="1" w:styleId="Char2">
    <w:name w:val="Char2"/>
    <w:basedOn w:val="a1"/>
    <w:semiHidden/>
    <w:rsid w:val="00737E68"/>
    <w:rPr>
      <w:sz w:val="22"/>
      <w:szCs w:val="22"/>
      <w:lang w:eastAsia="en-US"/>
    </w:rPr>
  </w:style>
  <w:style w:type="paragraph" w:styleId="a8">
    <w:name w:val="List Paragraph"/>
    <w:basedOn w:val="a0"/>
    <w:uiPriority w:val="34"/>
    <w:qFormat/>
    <w:rsid w:val="006D2C4B"/>
    <w:pPr>
      <w:ind w:left="720"/>
      <w:contextualSpacing/>
    </w:pPr>
  </w:style>
  <w:style w:type="character" w:styleId="a9">
    <w:name w:val="Placeholder Text"/>
    <w:basedOn w:val="a1"/>
    <w:uiPriority w:val="99"/>
    <w:semiHidden/>
    <w:rsid w:val="00D80DEE"/>
    <w:rPr>
      <w:color w:val="808080"/>
    </w:rPr>
  </w:style>
  <w:style w:type="paragraph" w:customStyle="1" w:styleId="default0">
    <w:name w:val="default"/>
    <w:basedOn w:val="a0"/>
    <w:rsid w:val="0008548D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customStyle="1" w:styleId="DefaultChar">
    <w:name w:val="Default Char"/>
    <w:link w:val="Default"/>
    <w:locked/>
    <w:rsid w:val="00CD5E74"/>
    <w:rPr>
      <w:rFonts w:ascii="MgOldTimes UC Pol" w:hAnsi="MgOldTimes UC Pol"/>
      <w:color w:val="000000"/>
      <w:sz w:val="24"/>
      <w:szCs w:val="24"/>
    </w:rPr>
  </w:style>
  <w:style w:type="character" w:styleId="-">
    <w:name w:val="Hyperlink"/>
    <w:basedOn w:val="a1"/>
    <w:uiPriority w:val="99"/>
    <w:unhideWhenUsed/>
    <w:rsid w:val="00D338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8.emf"/><Relationship Id="rId68" Type="http://schemas.openxmlformats.org/officeDocument/2006/relationships/oleObject" Target="embeddings/oleObject31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header" Target="header2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emf"/><Relationship Id="rId77" Type="http://schemas.openxmlformats.org/officeDocument/2006/relationships/footer" Target="footer3.xml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hyperlink" Target="http://www.floropoulos.g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2.em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header" Target="header1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xalis\Application%20Data\Microsoft\Templates\&#928;&#961;&#972;&#964;&#965;&#960;&#959;%201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4818E-3A2E-48EF-BDD2-653207AE7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Πρότυπο 1</Template>
  <TotalTime>1</TotalTime>
  <Pages>5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ΑΠΟΛΥΤΗΡΙΕΣ ΕΞΕΤΑΣΕΙΣ Γ’ ΤΑΞΗΣ</vt:lpstr>
    </vt:vector>
  </TitlesOfParts>
  <Company>HOME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ΑΠΟΛΥΤΗΡΙΕΣ ΕΞΕΤΑΣΕΙΣ Γ’ ΤΑΞΗΣ</dc:title>
  <dc:subject/>
  <dc:creator>Μιχάλης Ημελλος</dc:creator>
  <cp:keywords/>
  <dc:description/>
  <cp:lastModifiedBy>USER</cp:lastModifiedBy>
  <cp:revision>2</cp:revision>
  <cp:lastPrinted>2025-06-06T09:55:00Z</cp:lastPrinted>
  <dcterms:created xsi:type="dcterms:W3CDTF">2025-06-06T10:03:00Z</dcterms:created>
  <dcterms:modified xsi:type="dcterms:W3CDTF">2025-06-06T10:03:00Z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